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66946319"/>
        <w:docPartObj>
          <w:docPartGallery w:val="Cover Pages"/>
          <w:docPartUnique/>
        </w:docPartObj>
      </w:sdtPr>
      <w:sdtContent>
        <w:p w14:paraId="3EFD068D" w14:textId="77777777" w:rsidR="006923A3" w:rsidRPr="0073170C" w:rsidRDefault="00C8056D" w:rsidP="006923A3">
          <w:pPr>
            <w:pStyle w:val="Body"/>
            <w:jc w:val="center"/>
          </w:pPr>
          <w:r w:rsidRPr="0073170C">
            <w:rPr>
              <w:noProof/>
            </w:rPr>
            <w:drawing>
              <wp:anchor distT="0" distB="0" distL="114300" distR="114300" simplePos="0" relativeHeight="251658240" behindDoc="1" locked="1" layoutInCell="1" allowOverlap="1" wp14:anchorId="353A51D3" wp14:editId="630DDEB7">
                <wp:simplePos x="0" y="0"/>
                <wp:positionH relativeFrom="page">
                  <wp:posOffset>0</wp:posOffset>
                </wp:positionH>
                <wp:positionV relativeFrom="page">
                  <wp:posOffset>0</wp:posOffset>
                </wp:positionV>
                <wp:extent cx="7560000" cy="10692000"/>
                <wp:effectExtent l="0" t="0" r="3175" b="0"/>
                <wp:wrapNone/>
                <wp:docPr id="802260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0287"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B95DA4" w:rsidRPr="0073170C">
            <w:rPr>
              <w:noProof/>
            </w:rPr>
            <w:drawing>
              <wp:inline distT="0" distB="0" distL="0" distR="0" wp14:anchorId="578C1409" wp14:editId="33E98B0A">
                <wp:extent cx="1263465" cy="1635072"/>
                <wp:effectExtent l="0" t="0" r="0" b="3810"/>
                <wp:docPr id="14069642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6425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283644" cy="1661186"/>
                        </a:xfrm>
                        <a:prstGeom prst="rect">
                          <a:avLst/>
                        </a:prstGeom>
                      </pic:spPr>
                    </pic:pic>
                  </a:graphicData>
                </a:graphic>
              </wp:inline>
            </w:drawing>
          </w:r>
        </w:p>
        <w:p w14:paraId="0BF114E9" w14:textId="77777777" w:rsidR="00F27584" w:rsidRPr="0073170C" w:rsidRDefault="00C8056D" w:rsidP="006923A3">
          <w:pPr>
            <w:pStyle w:val="Body"/>
          </w:pPr>
          <w:r w:rsidRPr="0073170C">
            <w:rPr>
              <w:noProof/>
            </w:rPr>
            <mc:AlternateContent>
              <mc:Choice Requires="wps">
                <w:drawing>
                  <wp:anchor distT="0" distB="0" distL="114300" distR="114300" simplePos="0" relativeHeight="251658250" behindDoc="1" locked="0" layoutInCell="1" allowOverlap="1" wp14:anchorId="2187DC72" wp14:editId="7420C4C6">
                    <wp:simplePos x="0" y="0"/>
                    <wp:positionH relativeFrom="page">
                      <wp:posOffset>787400</wp:posOffset>
                    </wp:positionH>
                    <wp:positionV relativeFrom="page">
                      <wp:posOffset>7749068</wp:posOffset>
                    </wp:positionV>
                    <wp:extent cx="5975985" cy="2330352"/>
                    <wp:effectExtent l="0" t="0" r="5715" b="13335"/>
                    <wp:wrapNone/>
                    <wp:docPr id="1645784605" name="Text Box 122"/>
                    <wp:cNvGraphicFramePr/>
                    <a:graphic xmlns:a="http://schemas.openxmlformats.org/drawingml/2006/main">
                      <a:graphicData uri="http://schemas.microsoft.com/office/word/2010/wordprocessingShape">
                        <wps:wsp>
                          <wps:cNvSpPr txBox="1"/>
                          <wps:spPr>
                            <a:xfrm>
                              <a:off x="0" y="0"/>
                              <a:ext cx="5975985" cy="23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45C8E" w14:textId="278E15B4" w:rsidR="00CC01F7" w:rsidRDefault="00000000" w:rsidP="00110F75">
                                <w:pPr>
                                  <w:pStyle w:val="Title"/>
                                </w:pPr>
                                <w:sdt>
                                  <w:sdtPr>
                                    <w:alias w:val="Title"/>
                                    <w:id w:val="-1476986296"/>
                                    <w:dataBinding w:prefixMappings="xmlns:ns0='http://purl.org/dc/elements/1.1/' xmlns:ns1='http://schemas.openxmlformats.org/package/2006/metadata/core-properties' " w:xpath="/ns1:coreProperties[1]/ns0:title[1]" w:storeItemID="{6C3C8BC8-F283-45AE-878A-BAB7291924A1}"/>
                                    <w:text/>
                                  </w:sdtPr>
                                  <w:sdtContent>
                                    <w:r w:rsidR="00792EBB">
                                      <w:t xml:space="preserve">CAMPUS </w:t>
                                    </w:r>
                                    <w:r w:rsidR="00E27DAC">
                                      <w:t>CLEANER</w:t>
                                    </w:r>
                                    <w:r w:rsidR="00304540">
                                      <w:t>s</w:t>
                                    </w:r>
                                  </w:sdtContent>
                                </w:sdt>
                              </w:p>
                              <w:p w14:paraId="3F0F9239" w14:textId="77777777" w:rsidR="00110F75" w:rsidRPr="00110F75" w:rsidRDefault="00110F75" w:rsidP="00002FD8">
                                <w:pPr>
                                  <w:pStyle w:val="Body"/>
                                  <w:spacing w:after="120"/>
                                  <w:jc w:val="center"/>
                                </w:pPr>
                              </w:p>
                              <w:p w14:paraId="536957FE" w14:textId="77777777" w:rsidR="00CC01F7" w:rsidRPr="00110F75" w:rsidRDefault="00000000" w:rsidP="00F96CDD">
                                <w:pPr>
                                  <w:pStyle w:val="Subtitle"/>
                                </w:pPr>
                                <w:sdt>
                                  <w:sdtPr>
                                    <w:alias w:val="Subtitle"/>
                                    <w:id w:val="157346227"/>
                                    <w:dataBinding w:prefixMappings="xmlns:ns0='http://purl.org/dc/elements/1.1/' xmlns:ns1='http://schemas.openxmlformats.org/package/2006/metadata/core-properties' " w:xpath="/ns1:coreProperties[1]/ns0:subject[1]" w:storeItemID="{6C3C8BC8-F283-45AE-878A-BAB7291924A1}"/>
                                    <w:text/>
                                  </w:sdtPr>
                                  <w:sdtContent>
                                    <w:r w:rsidR="00110F75" w:rsidRPr="00F96CDD">
                                      <w:t>CANDIDATE INFORMATION PACK</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87DC72" id="_x0000_t202" coordsize="21600,21600" o:spt="202" path="m,l,21600r21600,l21600,xe">
                    <v:stroke joinstyle="miter"/>
                    <v:path gradientshapeok="t" o:connecttype="rect"/>
                  </v:shapetype>
                  <v:shape id="Text Box 122" o:spid="_x0000_s1026" type="#_x0000_t202" style="position:absolute;margin-left:62pt;margin-top:610.15pt;width:470.55pt;height:183.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" filled="f" stroked="f" strokeweight=".5pt">
                    <v:textbox inset="0,0,0,0">
                      <w:txbxContent>
                        <w:p w14:paraId="44745C8E" w14:textId="278E15B4" w:rsidR="00CC01F7" w:rsidRDefault="00000000" w:rsidP="00110F75">
                          <w:pPr>
                            <w:pStyle w:val="Title"/>
                          </w:pPr>
                          <w:sdt>
                            <w:sdtPr>
                              <w:alias w:val="Title"/>
                              <w:id w:val="-1476986296"/>
                              <w:dataBinding w:prefixMappings="xmlns:ns0='http://purl.org/dc/elements/1.1/' xmlns:ns1='http://schemas.openxmlformats.org/package/2006/metadata/core-properties' " w:xpath="/ns1:coreProperties[1]/ns0:title[1]" w:storeItemID="{6C3C8BC8-F283-45AE-878A-BAB7291924A1}"/>
                              <w:text/>
                            </w:sdtPr>
                            <w:sdtContent>
                              <w:r w:rsidR="00792EBB">
                                <w:t xml:space="preserve">CAMPUS </w:t>
                              </w:r>
                              <w:r w:rsidR="00E27DAC">
                                <w:t>CLEANER</w:t>
                              </w:r>
                              <w:r w:rsidR="00304540">
                                <w:t>s</w:t>
                              </w:r>
                            </w:sdtContent>
                          </w:sdt>
                        </w:p>
                        <w:p w14:paraId="3F0F9239" w14:textId="77777777" w:rsidR="00110F75" w:rsidRPr="00110F75" w:rsidRDefault="00110F75" w:rsidP="00002FD8">
                          <w:pPr>
                            <w:pStyle w:val="Body"/>
                            <w:spacing w:after="120"/>
                            <w:jc w:val="center"/>
                          </w:pPr>
                        </w:p>
                        <w:p w14:paraId="536957FE" w14:textId="77777777" w:rsidR="00CC01F7" w:rsidRPr="00110F75" w:rsidRDefault="00000000" w:rsidP="00F96CDD">
                          <w:pPr>
                            <w:pStyle w:val="Subtitle"/>
                          </w:pPr>
                          <w:sdt>
                            <w:sdtPr>
                              <w:alias w:val="Subtitle"/>
                              <w:id w:val="157346227"/>
                              <w:dataBinding w:prefixMappings="xmlns:ns0='http://purl.org/dc/elements/1.1/' xmlns:ns1='http://schemas.openxmlformats.org/package/2006/metadata/core-properties' " w:xpath="/ns1:coreProperties[1]/ns0:subject[1]" w:storeItemID="{6C3C8BC8-F283-45AE-878A-BAB7291924A1}"/>
                              <w:text/>
                            </w:sdtPr>
                            <w:sdtContent>
                              <w:r w:rsidR="00110F75" w:rsidRPr="00F96CDD">
                                <w:t>CANDIDATE INFORMATION PACK</w:t>
                              </w:r>
                            </w:sdtContent>
                          </w:sdt>
                        </w:p>
                      </w:txbxContent>
                    </v:textbox>
                    <w10:wrap anchorx="page" anchory="page"/>
                  </v:shape>
                </w:pict>
              </mc:Fallback>
            </mc:AlternateContent>
          </w:r>
          <w:r w:rsidR="00F27584" w:rsidRPr="0073170C">
            <w:br w:type="page"/>
          </w:r>
        </w:p>
      </w:sdtContent>
    </w:sdt>
    <w:p w14:paraId="3ABBDF46" w14:textId="70DD8D6F" w:rsidR="007922C7" w:rsidRPr="0073170C" w:rsidRDefault="00C8056D" w:rsidP="00A23F8E">
      <w:pPr>
        <w:tabs>
          <w:tab w:val="left" w:pos="4102"/>
          <w:tab w:val="left" w:pos="4521"/>
          <w:tab w:val="center" w:pos="4706"/>
        </w:tabs>
        <w:rPr>
          <w:sz w:val="40"/>
          <w:szCs w:val="40"/>
          <w:lang w:val="fr-BE"/>
        </w:rPr>
      </w:pPr>
      <w:r w:rsidRPr="0073170C">
        <w:rPr>
          <w:noProof/>
          <w:lang w:val="fr-BE"/>
        </w:rPr>
        <w:lastRenderedPageBreak/>
        <mc:AlternateContent>
          <mc:Choice Requires="wpg">
            <w:drawing>
              <wp:anchor distT="0" distB="0" distL="114300" distR="114300" simplePos="0" relativeHeight="251658241" behindDoc="1" locked="1" layoutInCell="1" allowOverlap="1" wp14:anchorId="2829C516" wp14:editId="657A98DC">
                <wp:simplePos x="0" y="0"/>
                <wp:positionH relativeFrom="column">
                  <wp:posOffset>-791845</wp:posOffset>
                </wp:positionH>
                <wp:positionV relativeFrom="page">
                  <wp:posOffset>0</wp:posOffset>
                </wp:positionV>
                <wp:extent cx="7560000" cy="10692000"/>
                <wp:effectExtent l="0" t="0" r="3175" b="0"/>
                <wp:wrapNone/>
                <wp:docPr id="1011989536" name="Group 8"/>
                <wp:cNvGraphicFramePr/>
                <a:graphic xmlns:a="http://schemas.openxmlformats.org/drawingml/2006/main">
                  <a:graphicData uri="http://schemas.microsoft.com/office/word/2010/wordprocessingGroup">
                    <wpg:wgp>
                      <wpg:cNvGrpSpPr/>
                      <wpg:grpSpPr>
                        <a:xfrm>
                          <a:off x="0" y="0"/>
                          <a:ext cx="7560000" cy="10692000"/>
                          <a:chOff x="0" y="0"/>
                          <a:chExt cx="7559675" cy="10691495"/>
                        </a:xfrm>
                      </wpg:grpSpPr>
                      <wps:wsp>
                        <wps:cNvPr id="869348912" name="Rectangle 8"/>
                        <wps:cNvSpPr/>
                        <wps:spPr>
                          <a:xfrm>
                            <a:off x="0" y="0"/>
                            <a:ext cx="7559675" cy="10691495"/>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379842760" name="Text Box 9"/>
                        <wps:cNvSpPr txBox="1"/>
                        <wps:spPr>
                          <a:xfrm>
                            <a:off x="3561907" y="10185991"/>
                            <a:ext cx="425336" cy="179705"/>
                          </a:xfrm>
                          <a:prstGeom prst="rect">
                            <a:avLst/>
                          </a:prstGeom>
                          <a:noFill/>
                          <a:ln w="6350">
                            <a:noFill/>
                          </a:ln>
                        </wps:spPr>
                        <wps:txbx>
                          <w:txbxContent>
                            <w:p w14:paraId="37E333B5" w14:textId="77777777" w:rsidR="005967E0" w:rsidRPr="00A313F5" w:rsidRDefault="00C8056D" w:rsidP="005967E0">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Pr>
                                  <w:rFonts w:ascii="Georgia" w:hAnsi="Georgia"/>
                                  <w:szCs w:val="20"/>
                                </w:rPr>
                                <w:t>02</w:t>
                              </w:r>
                              <w:r w:rsidRPr="00856FFD">
                                <w:rPr>
                                  <w:rFonts w:ascii="Georgia" w:hAnsi="Georgia"/>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29C516" id="Group 8" o:spid="_x0000_s1027" style="position:absolute;margin-left:-62.35pt;margin-top:0;width:595.3pt;height:841.9pt;z-index:-251658239;mso-position-vertical-relative:page;mso-width-relative:margin;mso-height-relative:margin" coordsize="75596,10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">
                <v:rect id="Rectangle 8" o:spid="_x0000_s1028"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" fillcolor="#d6cac6 [3214]" stroked="f" strokeweight="1pt">
                  <v:fill opacity="59110f"/>
                </v:rect>
                <v:shape id="Text Box 9" o:spid="_x0000_s1029" type="#_x0000_t202" style="position:absolute;left:35619;top:101859;width:425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" filled="f" stroked="f" strokeweight=".5pt">
                  <v:textbox style="mso-fit-shape-to-text:t" inset="0,0,0,0">
                    <w:txbxContent>
                      <w:p w14:paraId="37E333B5" w14:textId="77777777" w:rsidR="005967E0" w:rsidRPr="00A313F5" w:rsidRDefault="00C8056D" w:rsidP="005967E0">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Pr>
                            <w:rFonts w:ascii="Georgia" w:hAnsi="Georgia"/>
                            <w:szCs w:val="20"/>
                          </w:rPr>
                          <w:t>02</w:t>
                        </w:r>
                        <w:r w:rsidRPr="00856FFD">
                          <w:rPr>
                            <w:rFonts w:ascii="Georgia" w:hAnsi="Georgia"/>
                            <w:szCs w:val="20"/>
                          </w:rPr>
                          <w:fldChar w:fldCharType="end"/>
                        </w:r>
                      </w:p>
                    </w:txbxContent>
                  </v:textbox>
                </v:shape>
                <w10:wrap anchory="page"/>
                <w10:anchorlock/>
              </v:group>
            </w:pict>
          </mc:Fallback>
        </mc:AlternateContent>
      </w:r>
      <w:r w:rsidR="002E014F" w:rsidRPr="0073170C">
        <w:rPr>
          <w:lang w:val="fr-BE"/>
        </w:rPr>
        <w:tab/>
      </w:r>
      <w:r w:rsidRPr="0073170C">
        <w:rPr>
          <w:lang w:val="fr-BE"/>
        </w:rPr>
        <w:tab/>
      </w:r>
      <w:r w:rsidR="002E014F" w:rsidRPr="0073170C">
        <w:rPr>
          <w:sz w:val="40"/>
          <w:szCs w:val="40"/>
          <w:lang w:val="fr-BE"/>
        </w:rPr>
        <w:tab/>
      </w:r>
    </w:p>
    <w:p w14:paraId="547155D9" w14:textId="443C24DB" w:rsidR="003A37BA" w:rsidRPr="0073170C" w:rsidRDefault="00C8056D" w:rsidP="007922C7">
      <w:pPr>
        <w:tabs>
          <w:tab w:val="left" w:pos="4521"/>
          <w:tab w:val="center" w:pos="4706"/>
        </w:tabs>
        <w:rPr>
          <w:sz w:val="40"/>
          <w:szCs w:val="40"/>
          <w:lang w:val="fr-BE"/>
        </w:rPr>
      </w:pPr>
      <w:r w:rsidRPr="0073170C">
        <w:rPr>
          <w:noProof/>
          <w:lang w:val="fr-BE"/>
        </w:rPr>
        <w:drawing>
          <wp:anchor distT="0" distB="0" distL="114300" distR="114300" simplePos="0" relativeHeight="251658252" behindDoc="1" locked="0" layoutInCell="1" allowOverlap="1" wp14:anchorId="39E9836B" wp14:editId="1FE2B776">
            <wp:simplePos x="0" y="0"/>
            <wp:positionH relativeFrom="margin">
              <wp:posOffset>398780</wp:posOffset>
            </wp:positionH>
            <wp:positionV relativeFrom="paragraph">
              <wp:posOffset>81280</wp:posOffset>
            </wp:positionV>
            <wp:extent cx="5389880" cy="6823710"/>
            <wp:effectExtent l="0" t="0" r="1270" b="0"/>
            <wp:wrapNone/>
            <wp:docPr id="194746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9880" cy="682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7425F" w14:textId="4CB12DF0" w:rsidR="007922C7" w:rsidRPr="0073170C" w:rsidRDefault="00C8056D">
      <w:pPr>
        <w:spacing w:after="160" w:line="259" w:lineRule="auto"/>
        <w:rPr>
          <w:rFonts w:asciiTheme="majorHAnsi" w:eastAsiaTheme="majorEastAsia" w:hAnsiTheme="majorHAnsi" w:cstheme="majorBidi"/>
          <w:sz w:val="66"/>
          <w:szCs w:val="40"/>
        </w:rPr>
      </w:pPr>
      <w:r w:rsidRPr="0073170C">
        <w:rPr>
          <w:noProof/>
        </w:rPr>
        <mc:AlternateContent>
          <mc:Choice Requires="wps">
            <w:drawing>
              <wp:anchor distT="0" distB="0" distL="114300" distR="114300" simplePos="0" relativeHeight="251658248" behindDoc="1" locked="0" layoutInCell="1" allowOverlap="1" wp14:anchorId="36BAE4A8" wp14:editId="752E25A7">
                <wp:simplePos x="0" y="0"/>
                <wp:positionH relativeFrom="margin">
                  <wp:posOffset>0</wp:posOffset>
                </wp:positionH>
                <wp:positionV relativeFrom="page">
                  <wp:posOffset>8352790</wp:posOffset>
                </wp:positionV>
                <wp:extent cx="5976000" cy="1400400"/>
                <wp:effectExtent l="0" t="0" r="5715" b="9525"/>
                <wp:wrapNone/>
                <wp:docPr id="1322577335" name="Text Box 122"/>
                <wp:cNvGraphicFramePr/>
                <a:graphic xmlns:a="http://schemas.openxmlformats.org/drawingml/2006/main">
                  <a:graphicData uri="http://schemas.microsoft.com/office/word/2010/wordprocessingShape">
                    <wps:wsp>
                      <wps:cNvSpPr txBox="1"/>
                      <wps:spPr>
                        <a:xfrm>
                          <a:off x="0" y="0"/>
                          <a:ext cx="5976000" cy="14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4A8EE" w14:textId="2479D099" w:rsidR="007922C7" w:rsidRPr="00672E21" w:rsidRDefault="00C8056D" w:rsidP="007922C7">
                            <w:pPr>
                              <w:pStyle w:val="Body"/>
                              <w:jc w:val="center"/>
                            </w:pPr>
                            <w:r>
                              <w:t xml:space="preserve">CLOSING DATE FOR APPLICATIONS </w:t>
                            </w:r>
                            <w:r w:rsidR="00E86549" w:rsidRPr="00672E21">
                              <w:t xml:space="preserve">MIDNIGHT </w:t>
                            </w:r>
                            <w:r w:rsidR="00697D9F">
                              <w:t>MONDAY</w:t>
                            </w:r>
                            <w:r w:rsidR="00672E21" w:rsidRPr="00697D9F">
                              <w:t xml:space="preserve"> </w:t>
                            </w:r>
                            <w:r w:rsidR="00697D9F">
                              <w:t>4</w:t>
                            </w:r>
                            <w:r w:rsidR="00672E21" w:rsidRPr="00697D9F">
                              <w:t xml:space="preserve"> </w:t>
                            </w:r>
                            <w:r w:rsidR="00697D9F">
                              <w:t>MAY</w:t>
                            </w:r>
                            <w:r w:rsidR="00672E21" w:rsidRPr="00697D9F">
                              <w:t xml:space="preserve"> </w:t>
                            </w:r>
                            <w:r w:rsidR="00751790" w:rsidRPr="00697D9F">
                              <w:t>202</w:t>
                            </w:r>
                            <w:r w:rsidR="00672E21" w:rsidRPr="00697D9F">
                              <w:t>6</w:t>
                            </w:r>
                          </w:p>
                          <w:p w14:paraId="121171C7" w14:textId="77777777" w:rsidR="007922C7" w:rsidRPr="00672E21" w:rsidRDefault="007922C7" w:rsidP="007922C7">
                            <w:pPr>
                              <w:pStyle w:val="Body"/>
                              <w:jc w:val="center"/>
                            </w:pPr>
                          </w:p>
                          <w:p w14:paraId="4246A56D" w14:textId="77777777" w:rsidR="007922C7" w:rsidRPr="00D55D14" w:rsidRDefault="00C8056D" w:rsidP="007922C7">
                            <w:pPr>
                              <w:pStyle w:val="Body"/>
                              <w:jc w:val="center"/>
                            </w:pPr>
                            <w:r w:rsidRPr="00672E21">
                              <w:t xml:space="preserve">Early applications are encouraged, and the school reserves the right to close </w:t>
                            </w:r>
                            <w:r w:rsidRPr="00672E21">
                              <w:br/>
                              <w:t>the application process early should a suitable candidate be found.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BAE4A8" id="_x0000_s1030" type="#_x0000_t202" style="position:absolute;margin-left:0;margin-top:657.7pt;width:470.55pt;height:110.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" filled="f" stroked="f" strokeweight=".5pt">
                <v:textbox inset="0,0,0,0">
                  <w:txbxContent>
                    <w:p w14:paraId="1144A8EE" w14:textId="2479D099" w:rsidR="007922C7" w:rsidRPr="00672E21" w:rsidRDefault="00C8056D" w:rsidP="007922C7">
                      <w:pPr>
                        <w:pStyle w:val="Body"/>
                        <w:jc w:val="center"/>
                      </w:pPr>
                      <w:r>
                        <w:t xml:space="preserve">CLOSING DATE FOR APPLICATIONS </w:t>
                      </w:r>
                      <w:r w:rsidR="00E86549" w:rsidRPr="00672E21">
                        <w:t xml:space="preserve">MIDNIGHT </w:t>
                      </w:r>
                      <w:r w:rsidR="00697D9F">
                        <w:t>MONDAY</w:t>
                      </w:r>
                      <w:r w:rsidR="00672E21" w:rsidRPr="00697D9F">
                        <w:t xml:space="preserve"> </w:t>
                      </w:r>
                      <w:r w:rsidR="00697D9F">
                        <w:t>4</w:t>
                      </w:r>
                      <w:r w:rsidR="00672E21" w:rsidRPr="00697D9F">
                        <w:t xml:space="preserve"> </w:t>
                      </w:r>
                      <w:r w:rsidR="00697D9F">
                        <w:t>MAY</w:t>
                      </w:r>
                      <w:r w:rsidR="00672E21" w:rsidRPr="00697D9F">
                        <w:t xml:space="preserve"> </w:t>
                      </w:r>
                      <w:r w:rsidR="00751790" w:rsidRPr="00697D9F">
                        <w:t>202</w:t>
                      </w:r>
                      <w:r w:rsidR="00672E21" w:rsidRPr="00697D9F">
                        <w:t>6</w:t>
                      </w:r>
                    </w:p>
                    <w:p w14:paraId="121171C7" w14:textId="77777777" w:rsidR="007922C7" w:rsidRPr="00672E21" w:rsidRDefault="007922C7" w:rsidP="007922C7">
                      <w:pPr>
                        <w:pStyle w:val="Body"/>
                        <w:jc w:val="center"/>
                      </w:pPr>
                    </w:p>
                    <w:p w14:paraId="4246A56D" w14:textId="77777777" w:rsidR="007922C7" w:rsidRPr="00D55D14" w:rsidRDefault="00C8056D" w:rsidP="007922C7">
                      <w:pPr>
                        <w:pStyle w:val="Body"/>
                        <w:jc w:val="center"/>
                      </w:pPr>
                      <w:r w:rsidRPr="00672E21">
                        <w:t xml:space="preserve">Early applications are encouraged, and the school reserves the right to close </w:t>
                      </w:r>
                      <w:r w:rsidRPr="00672E21">
                        <w:br/>
                        <w:t>the application process early should a suitable candidate be found.</w:t>
                      </w:r>
                    </w:p>
                  </w:txbxContent>
                </v:textbox>
                <w10:wrap anchorx="margin" anchory="page"/>
              </v:shape>
            </w:pict>
          </mc:Fallback>
        </mc:AlternateContent>
      </w:r>
      <w:bookmarkStart w:id="0" w:name="_Hlk210296079"/>
      <w:bookmarkEnd w:id="0"/>
      <w:r w:rsidRPr="0073170C">
        <w:br w:type="page"/>
      </w:r>
    </w:p>
    <w:p w14:paraId="1AB9F681" w14:textId="77777777" w:rsidR="00B673DB" w:rsidRPr="0073170C" w:rsidRDefault="00C8056D" w:rsidP="00EE0B1D">
      <w:pPr>
        <w:pStyle w:val="Heading1"/>
      </w:pPr>
      <w:r w:rsidRPr="0073170C">
        <w:rPr>
          <w:noProof/>
          <w:sz w:val="26"/>
          <w:szCs w:val="26"/>
          <w:lang w:val="fr-BE"/>
        </w:rPr>
        <w:lastRenderedPageBreak/>
        <mc:AlternateContent>
          <mc:Choice Requires="wpg">
            <w:drawing>
              <wp:anchor distT="0" distB="0" distL="114300" distR="114300" simplePos="0" relativeHeight="251658242" behindDoc="1" locked="1" layoutInCell="1" allowOverlap="1" wp14:anchorId="2839199F" wp14:editId="2AC16358">
                <wp:simplePos x="0" y="0"/>
                <wp:positionH relativeFrom="page">
                  <wp:align>left</wp:align>
                </wp:positionH>
                <wp:positionV relativeFrom="page">
                  <wp:align>top</wp:align>
                </wp:positionV>
                <wp:extent cx="7559675" cy="10691495"/>
                <wp:effectExtent l="0" t="0" r="3175" b="0"/>
                <wp:wrapNone/>
                <wp:docPr id="70237216" name="Group 10"/>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1942388994" name="Rectangle 8"/>
                        <wps:cNvSpPr/>
                        <wps:spPr>
                          <a:xfrm>
                            <a:off x="0" y="0"/>
                            <a:ext cx="7560000" cy="10692000"/>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030660120" name="Text Box 9"/>
                        <wps:cNvSpPr txBox="1"/>
                        <wps:spPr>
                          <a:xfrm>
                            <a:off x="3572540" y="10185991"/>
                            <a:ext cx="422450" cy="179705"/>
                          </a:xfrm>
                          <a:prstGeom prst="rect">
                            <a:avLst/>
                          </a:prstGeom>
                          <a:noFill/>
                          <a:ln w="6350">
                            <a:noFill/>
                          </a:ln>
                        </wps:spPr>
                        <wps:txbx>
                          <w:txbxContent>
                            <w:p w14:paraId="16113954" w14:textId="77777777" w:rsidR="00A23F8E" w:rsidRPr="00A23F8E" w:rsidRDefault="00C8056D" w:rsidP="00A23F8E">
                              <w:pPr>
                                <w:jc w:val="center"/>
                                <w:rPr>
                                  <w:rFonts w:ascii="Georgia" w:hAnsi="Georgia"/>
                                  <w:szCs w:val="20"/>
                                </w:rPr>
                              </w:pPr>
                              <w:r w:rsidRPr="00A23F8E">
                                <w:rPr>
                                  <w:rFonts w:ascii="Georgia" w:hAnsi="Georgia"/>
                                  <w:szCs w:val="20"/>
                                </w:rPr>
                                <w:fldChar w:fldCharType="begin"/>
                              </w:r>
                              <w:r w:rsidRPr="00A23F8E">
                                <w:rPr>
                                  <w:rFonts w:ascii="Georgia" w:hAnsi="Georgia"/>
                                  <w:szCs w:val="20"/>
                                </w:rPr>
                                <w:instrText xml:space="preserve"> PAGE \# "00" </w:instrText>
                              </w:r>
                              <w:r w:rsidRPr="00A23F8E">
                                <w:rPr>
                                  <w:rFonts w:ascii="Georgia" w:hAnsi="Georgia"/>
                                  <w:szCs w:val="20"/>
                                </w:rPr>
                                <w:fldChar w:fldCharType="separate"/>
                              </w:r>
                              <w:r w:rsidRPr="00A23F8E">
                                <w:rPr>
                                  <w:rFonts w:ascii="Georgia" w:hAnsi="Georgia"/>
                                  <w:szCs w:val="20"/>
                                </w:rPr>
                                <w:t>03</w:t>
                              </w:r>
                              <w:r w:rsidRPr="00A23F8E">
                                <w:rPr>
                                  <w:rFonts w:ascii="Georgia" w:hAnsi="Georgia"/>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39199F" id="Group 10" o:spid="_x0000_s1031" style="position:absolute;margin-left:0;margin-top:0;width:595.25pt;height:841.85pt;z-index:-251658238;mso-position-horizontal:left;mso-position-horizontal-relative:page;mso-position-vertical:top;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">
                <v:rect id="Rectangle 8" o:spid="_x0000_s1032"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" fillcolor="#d6cac6 [3214]" stroked="f" strokeweight="1pt">
                  <v:fill opacity="59110f"/>
                </v:rect>
                <v:shape id="Text Box 9" o:spid="_x0000_s1033" type="#_x0000_t202" style="position:absolute;left:35725;top:101859;width:42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" filled="f" stroked="f" strokeweight=".5pt">
                  <v:textbox style="mso-fit-shape-to-text:t" inset="0,0,0,0">
                    <w:txbxContent>
                      <w:p w14:paraId="16113954" w14:textId="77777777" w:rsidR="00A23F8E" w:rsidRPr="00A23F8E" w:rsidRDefault="00C8056D" w:rsidP="00A23F8E">
                        <w:pPr>
                          <w:jc w:val="center"/>
                          <w:rPr>
                            <w:rFonts w:ascii="Georgia" w:hAnsi="Georgia"/>
                            <w:szCs w:val="20"/>
                          </w:rPr>
                        </w:pPr>
                        <w:r w:rsidRPr="00A23F8E">
                          <w:rPr>
                            <w:rFonts w:ascii="Georgia" w:hAnsi="Georgia"/>
                            <w:szCs w:val="20"/>
                          </w:rPr>
                          <w:fldChar w:fldCharType="begin"/>
                        </w:r>
                        <w:r w:rsidRPr="00A23F8E">
                          <w:rPr>
                            <w:rFonts w:ascii="Georgia" w:hAnsi="Georgia"/>
                            <w:szCs w:val="20"/>
                          </w:rPr>
                          <w:instrText xml:space="preserve"> PAGE \# "00" </w:instrText>
                        </w:r>
                        <w:r w:rsidRPr="00A23F8E">
                          <w:rPr>
                            <w:rFonts w:ascii="Georgia" w:hAnsi="Georgia"/>
                            <w:szCs w:val="20"/>
                          </w:rPr>
                          <w:fldChar w:fldCharType="separate"/>
                        </w:r>
                        <w:r w:rsidRPr="00A23F8E">
                          <w:rPr>
                            <w:rFonts w:ascii="Georgia" w:hAnsi="Georgia"/>
                            <w:szCs w:val="20"/>
                          </w:rPr>
                          <w:t>03</w:t>
                        </w:r>
                        <w:r w:rsidRPr="00A23F8E">
                          <w:rPr>
                            <w:rFonts w:ascii="Georgia" w:hAnsi="Georgia"/>
                            <w:szCs w:val="20"/>
                          </w:rPr>
                          <w:fldChar w:fldCharType="end"/>
                        </w:r>
                      </w:p>
                    </w:txbxContent>
                  </v:textbox>
                </v:shape>
                <w10:wrap anchorx="page" anchory="page"/>
                <w10:anchorlock/>
              </v:group>
            </w:pict>
          </mc:Fallback>
        </mc:AlternateContent>
      </w:r>
      <w:r w:rsidR="00B673DB" w:rsidRPr="0073170C">
        <w:t>PART ONE</w:t>
      </w:r>
    </w:p>
    <w:p w14:paraId="6B326AFB" w14:textId="77777777" w:rsidR="00B673DB" w:rsidRPr="0073170C" w:rsidRDefault="00C8056D" w:rsidP="00EE0B1D">
      <w:pPr>
        <w:pStyle w:val="Heading2"/>
      </w:pPr>
      <w:r w:rsidRPr="0073170C">
        <w:t>ABOUT THE ROLE</w:t>
      </w:r>
    </w:p>
    <w:p w14:paraId="083F2143" w14:textId="77777777" w:rsidR="00D87520" w:rsidRPr="0073170C" w:rsidRDefault="00D87520" w:rsidP="001739A5">
      <w:pPr>
        <w:pStyle w:val="Body"/>
      </w:pPr>
    </w:p>
    <w:p w14:paraId="185C2CFC" w14:textId="2040C226" w:rsidR="00671E0C" w:rsidRPr="0073170C" w:rsidRDefault="00671E0C" w:rsidP="00671E0C">
      <w:pPr>
        <w:pStyle w:val="Intro"/>
        <w:spacing w:before="120"/>
        <w:rPr>
          <w:sz w:val="28"/>
          <w:szCs w:val="28"/>
        </w:rPr>
      </w:pPr>
      <w:r w:rsidRPr="0073170C">
        <w:rPr>
          <w:sz w:val="28"/>
          <w:szCs w:val="28"/>
        </w:rPr>
        <w:t xml:space="preserve">Winchester College has </w:t>
      </w:r>
      <w:proofErr w:type="gramStart"/>
      <w:r w:rsidRPr="0073170C">
        <w:rPr>
          <w:sz w:val="28"/>
          <w:szCs w:val="28"/>
        </w:rPr>
        <w:t>a</w:t>
      </w:r>
      <w:r w:rsidR="00D959A8" w:rsidRPr="0073170C">
        <w:rPr>
          <w:sz w:val="28"/>
          <w:szCs w:val="28"/>
        </w:rPr>
        <w:t xml:space="preserve"> number of</w:t>
      </w:r>
      <w:proofErr w:type="gramEnd"/>
      <w:r w:rsidRPr="0073170C">
        <w:rPr>
          <w:sz w:val="28"/>
          <w:szCs w:val="28"/>
        </w:rPr>
        <w:t xml:space="preserve"> exciting opportunit</w:t>
      </w:r>
      <w:r w:rsidR="00D959A8" w:rsidRPr="0073170C">
        <w:rPr>
          <w:sz w:val="28"/>
          <w:szCs w:val="28"/>
        </w:rPr>
        <w:t>ies</w:t>
      </w:r>
      <w:r w:rsidRPr="0073170C">
        <w:rPr>
          <w:sz w:val="28"/>
          <w:szCs w:val="28"/>
        </w:rPr>
        <w:t xml:space="preserve"> to appoint </w:t>
      </w:r>
      <w:r w:rsidR="00974AE5">
        <w:rPr>
          <w:sz w:val="28"/>
          <w:szCs w:val="28"/>
        </w:rPr>
        <w:t xml:space="preserve">a </w:t>
      </w:r>
      <w:r w:rsidRPr="0073170C">
        <w:rPr>
          <w:sz w:val="28"/>
          <w:szCs w:val="28"/>
        </w:rPr>
        <w:t>Campus Cleaner</w:t>
      </w:r>
      <w:r w:rsidR="00320873" w:rsidRPr="0073170C">
        <w:rPr>
          <w:sz w:val="28"/>
          <w:szCs w:val="28"/>
        </w:rPr>
        <w:t>s</w:t>
      </w:r>
      <w:r w:rsidR="00023912" w:rsidRPr="0073170C">
        <w:rPr>
          <w:sz w:val="28"/>
          <w:szCs w:val="28"/>
        </w:rPr>
        <w:t xml:space="preserve"> in</w:t>
      </w:r>
      <w:r w:rsidR="00141E9A" w:rsidRPr="0073170C">
        <w:rPr>
          <w:sz w:val="28"/>
          <w:szCs w:val="28"/>
        </w:rPr>
        <w:t xml:space="preserve"> </w:t>
      </w:r>
      <w:r w:rsidR="00346C65" w:rsidRPr="0073170C">
        <w:rPr>
          <w:sz w:val="28"/>
          <w:szCs w:val="28"/>
        </w:rPr>
        <w:t>part-time</w:t>
      </w:r>
      <w:r w:rsidR="00A563BC">
        <w:rPr>
          <w:sz w:val="28"/>
          <w:szCs w:val="28"/>
        </w:rPr>
        <w:t xml:space="preserve"> </w:t>
      </w:r>
      <w:r w:rsidR="007E1F66">
        <w:rPr>
          <w:sz w:val="28"/>
          <w:szCs w:val="28"/>
        </w:rPr>
        <w:t xml:space="preserve">role on </w:t>
      </w:r>
      <w:r w:rsidR="00A563BC">
        <w:rPr>
          <w:sz w:val="28"/>
          <w:szCs w:val="28"/>
        </w:rPr>
        <w:t>Saturday and Sunday</w:t>
      </w:r>
      <w:r w:rsidR="00346C65" w:rsidRPr="0073170C">
        <w:rPr>
          <w:sz w:val="28"/>
          <w:szCs w:val="28"/>
        </w:rPr>
        <w:t>,</w:t>
      </w:r>
      <w:r w:rsidR="001E40DC" w:rsidRPr="0073170C">
        <w:rPr>
          <w:sz w:val="28"/>
          <w:szCs w:val="28"/>
        </w:rPr>
        <w:t xml:space="preserve"> </w:t>
      </w:r>
      <w:r w:rsidR="005E6209" w:rsidRPr="0073170C">
        <w:rPr>
          <w:sz w:val="28"/>
          <w:szCs w:val="28"/>
        </w:rPr>
        <w:t>52-week role</w:t>
      </w:r>
      <w:r w:rsidR="00320873" w:rsidRPr="0073170C">
        <w:rPr>
          <w:sz w:val="28"/>
          <w:szCs w:val="28"/>
        </w:rPr>
        <w:t>s</w:t>
      </w:r>
      <w:r w:rsidRPr="0073170C">
        <w:rPr>
          <w:sz w:val="28"/>
          <w:szCs w:val="28"/>
        </w:rPr>
        <w:t>, starting as soon as possible.  </w:t>
      </w:r>
    </w:p>
    <w:p w14:paraId="23366E74" w14:textId="77777777" w:rsidR="00671E0C" w:rsidRPr="0073170C" w:rsidRDefault="00671E0C" w:rsidP="00671E0C">
      <w:pPr>
        <w:pStyle w:val="Intro"/>
        <w:spacing w:before="120"/>
        <w:rPr>
          <w:sz w:val="28"/>
          <w:szCs w:val="28"/>
        </w:rPr>
      </w:pPr>
      <w:r w:rsidRPr="0073170C">
        <w:rPr>
          <w:sz w:val="28"/>
          <w:szCs w:val="28"/>
        </w:rPr>
        <w:t> </w:t>
      </w:r>
    </w:p>
    <w:p w14:paraId="7A3826BD" w14:textId="77777777" w:rsidR="00671E0C" w:rsidRPr="0073170C" w:rsidRDefault="00671E0C" w:rsidP="00671E0C">
      <w:pPr>
        <w:pStyle w:val="Intro"/>
        <w:spacing w:before="120"/>
        <w:rPr>
          <w:sz w:val="28"/>
          <w:szCs w:val="28"/>
        </w:rPr>
      </w:pPr>
      <w:r w:rsidRPr="0073170C">
        <w:rPr>
          <w:sz w:val="28"/>
          <w:szCs w:val="28"/>
        </w:rPr>
        <w:t xml:space="preserve">The Facilities team are responsible for the day-to-day cleanliness and event set up of all school buildings, except the boarding houses. This includes some sports facilities and all administrative offices.  The areas of responsibility allocated to individual members of the Facilities team will vary from time to time and according to the team schedule.  The team are required to work largely unsupervised and be flexible </w:t>
      </w:r>
      <w:proofErr w:type="gramStart"/>
      <w:r w:rsidRPr="0073170C">
        <w:rPr>
          <w:sz w:val="28"/>
          <w:szCs w:val="28"/>
        </w:rPr>
        <w:t>in order to</w:t>
      </w:r>
      <w:proofErr w:type="gramEnd"/>
      <w:r w:rsidRPr="0073170C">
        <w:rPr>
          <w:sz w:val="28"/>
          <w:szCs w:val="28"/>
        </w:rPr>
        <w:t xml:space="preserve"> help provide cover for absent colleagues when necessary; and be organised and have attention to detail in everything they do.   </w:t>
      </w:r>
    </w:p>
    <w:p w14:paraId="57330F41" w14:textId="77777777" w:rsidR="00671E0C" w:rsidRPr="0073170C" w:rsidRDefault="00671E0C" w:rsidP="00671E0C">
      <w:pPr>
        <w:pStyle w:val="Intro"/>
        <w:spacing w:before="120"/>
        <w:rPr>
          <w:sz w:val="28"/>
          <w:szCs w:val="28"/>
        </w:rPr>
      </w:pPr>
      <w:r w:rsidRPr="0073170C">
        <w:rPr>
          <w:sz w:val="28"/>
          <w:szCs w:val="28"/>
        </w:rPr>
        <w:t> </w:t>
      </w:r>
    </w:p>
    <w:p w14:paraId="5CDD0E59" w14:textId="1DAE9914" w:rsidR="00671E0C" w:rsidRPr="0073170C" w:rsidRDefault="00671E0C" w:rsidP="00671E0C">
      <w:pPr>
        <w:pStyle w:val="Intro"/>
        <w:spacing w:before="120"/>
        <w:rPr>
          <w:sz w:val="28"/>
          <w:szCs w:val="28"/>
        </w:rPr>
      </w:pPr>
      <w:r w:rsidRPr="0073170C">
        <w:rPr>
          <w:sz w:val="28"/>
          <w:szCs w:val="28"/>
        </w:rPr>
        <w:t>The team are also expected to follow detailed instructions and be capable of meeting the physical requirements of this role.  No prior experience is required for this role with training provided; however, applicants who have experience of commercial cleaning and COSHH will be advantageous.   </w:t>
      </w:r>
    </w:p>
    <w:p w14:paraId="536FE888" w14:textId="4E334B0A" w:rsidR="007C4B64" w:rsidRPr="0073170C" w:rsidRDefault="007252AF" w:rsidP="007C4B64">
      <w:pPr>
        <w:pStyle w:val="Intro"/>
        <w:spacing w:before="120"/>
        <w:rPr>
          <w:sz w:val="28"/>
          <w:szCs w:val="28"/>
        </w:rPr>
      </w:pPr>
      <w:r w:rsidRPr="0073170C">
        <w:rPr>
          <w:noProof/>
          <w:sz w:val="28"/>
          <w:szCs w:val="28"/>
        </w:rPr>
        <w:drawing>
          <wp:anchor distT="0" distB="0" distL="114300" distR="114300" simplePos="0" relativeHeight="251658245" behindDoc="1" locked="0" layoutInCell="1" allowOverlap="1" wp14:anchorId="4A6EB6A3" wp14:editId="48EB5A3E">
            <wp:simplePos x="0" y="0"/>
            <wp:positionH relativeFrom="page">
              <wp:align>left</wp:align>
            </wp:positionH>
            <wp:positionV relativeFrom="page">
              <wp:posOffset>7343775</wp:posOffset>
            </wp:positionV>
            <wp:extent cx="5334132" cy="3347720"/>
            <wp:effectExtent l="0" t="0" r="0" b="5080"/>
            <wp:wrapNone/>
            <wp:docPr id="57012926" name="Picture 6" descr="A person in glasses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2926" name="Picture 6" descr="A person in glasses talking to a group of peop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132" cy="3347720"/>
                    </a:xfrm>
                    <a:prstGeom prst="rect">
                      <a:avLst/>
                    </a:prstGeom>
                  </pic:spPr>
                </pic:pic>
              </a:graphicData>
            </a:graphic>
            <wp14:sizeRelH relativeFrom="margin">
              <wp14:pctWidth>0</wp14:pctWidth>
            </wp14:sizeRelH>
            <wp14:sizeRelV relativeFrom="margin">
              <wp14:pctHeight>0</wp14:pctHeight>
            </wp14:sizeRelV>
          </wp:anchor>
        </w:drawing>
      </w:r>
      <w:r w:rsidR="00671E0C" w:rsidRPr="0073170C">
        <w:rPr>
          <w:sz w:val="28"/>
          <w:szCs w:val="28"/>
        </w:rPr>
        <w:t> </w:t>
      </w:r>
      <w:r w:rsidR="007C4B64" w:rsidRPr="0073170C">
        <w:t> </w:t>
      </w:r>
      <w:r w:rsidR="007C4B64" w:rsidRPr="0073170C">
        <w:br/>
      </w:r>
    </w:p>
    <w:p w14:paraId="4D188B7D" w14:textId="757ED11A" w:rsidR="00B73ABB" w:rsidRPr="0073170C" w:rsidRDefault="00B73ABB" w:rsidP="00AC11EB">
      <w:pPr>
        <w:pStyle w:val="Intro"/>
        <w:spacing w:before="120"/>
        <w:rPr>
          <w:noProof/>
        </w:rPr>
      </w:pPr>
    </w:p>
    <w:p w14:paraId="41AC1419" w14:textId="44789D87" w:rsidR="001647BF" w:rsidRPr="0073170C" w:rsidRDefault="001647BF" w:rsidP="00AC11EB">
      <w:pPr>
        <w:pStyle w:val="Intro"/>
        <w:spacing w:before="120"/>
      </w:pPr>
    </w:p>
    <w:p w14:paraId="7016DF57" w14:textId="32419E68" w:rsidR="00A30406" w:rsidRPr="0073170C" w:rsidRDefault="00C8056D" w:rsidP="00A244E6">
      <w:pPr>
        <w:pStyle w:val="Intro"/>
      </w:pPr>
      <w:r w:rsidRPr="0073170C">
        <w:br w:type="page"/>
      </w:r>
      <w:r w:rsidRPr="0073170C">
        <w:rPr>
          <w:noProof/>
        </w:rPr>
        <w:lastRenderedPageBreak/>
        <w:drawing>
          <wp:anchor distT="0" distB="0" distL="114300" distR="114300" simplePos="0" relativeHeight="251658246" behindDoc="1" locked="0" layoutInCell="1" allowOverlap="1" wp14:anchorId="780F9483" wp14:editId="55ACD901">
            <wp:simplePos x="0" y="0"/>
            <wp:positionH relativeFrom="column">
              <wp:posOffset>0</wp:posOffset>
            </wp:positionH>
            <wp:positionV relativeFrom="page">
              <wp:posOffset>7849235</wp:posOffset>
            </wp:positionV>
            <wp:extent cx="3240000" cy="2019600"/>
            <wp:effectExtent l="0" t="0" r="0" b="0"/>
            <wp:wrapNone/>
            <wp:docPr id="1428834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4952"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019600"/>
                    </a:xfrm>
                    <a:prstGeom prst="rect">
                      <a:avLst/>
                    </a:prstGeom>
                  </pic:spPr>
                </pic:pic>
              </a:graphicData>
            </a:graphic>
            <wp14:sizeRelH relativeFrom="margin">
              <wp14:pctWidth>0</wp14:pctWidth>
            </wp14:sizeRelH>
            <wp14:sizeRelV relativeFrom="margin">
              <wp14:pctHeight>0</wp14:pctHeight>
            </wp14:sizeRelV>
          </wp:anchor>
        </w:drawing>
      </w:r>
      <w:r w:rsidRPr="0073170C">
        <w:t>PART TWO</w:t>
      </w:r>
      <w:r w:rsidR="00E51086" w:rsidRPr="0073170C">
        <w:rPr>
          <w:noProof/>
        </w:rPr>
        <w:t xml:space="preserve"> </w:t>
      </w:r>
    </w:p>
    <w:p w14:paraId="38830072" w14:textId="72708EAC" w:rsidR="00A30406" w:rsidRPr="0073170C" w:rsidRDefault="00C8056D" w:rsidP="00EE0B1D">
      <w:pPr>
        <w:pStyle w:val="Heading2"/>
      </w:pPr>
      <w:r w:rsidRPr="0073170C">
        <w:t xml:space="preserve">RESPONSIBILITIES OF </w:t>
      </w:r>
      <w:r w:rsidR="1A763F12" w:rsidRPr="0073170C">
        <w:t>CAMPUS CLEANER</w:t>
      </w:r>
    </w:p>
    <w:p w14:paraId="14B4F3C0" w14:textId="5E04E044" w:rsidR="00EE0B1D" w:rsidRPr="0073170C" w:rsidRDefault="1A763F12" w:rsidP="001739A5">
      <w:pPr>
        <w:pStyle w:val="Body"/>
      </w:pPr>
      <w:r w:rsidRPr="0073170C">
        <w:t xml:space="preserve"> </w:t>
      </w:r>
    </w:p>
    <w:p w14:paraId="396430E0" w14:textId="77777777" w:rsidR="00AE6CA8" w:rsidRPr="0073170C" w:rsidRDefault="00AE6CA8" w:rsidP="00AE6CA8">
      <w:pPr>
        <w:pStyle w:val="paragraph"/>
        <w:spacing w:before="0" w:beforeAutospacing="0" w:after="0" w:afterAutospacing="0"/>
        <w:jc w:val="both"/>
        <w:textAlignment w:val="baseline"/>
        <w:rPr>
          <w:rFonts w:ascii="Segoe UI" w:hAnsi="Segoe UI" w:cs="Segoe UI"/>
          <w:sz w:val="18"/>
          <w:szCs w:val="18"/>
        </w:rPr>
      </w:pPr>
      <w:r w:rsidRPr="0073170C">
        <w:rPr>
          <w:rStyle w:val="eop"/>
          <w:rFonts w:ascii="Garamond" w:eastAsiaTheme="majorEastAsia" w:hAnsi="Garamond" w:cs="Segoe UI"/>
          <w:color w:val="002060"/>
          <w:sz w:val="22"/>
          <w:szCs w:val="22"/>
        </w:rPr>
        <w:t> </w:t>
      </w:r>
    </w:p>
    <w:p w14:paraId="48B9C61F"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clean allocated areas. The type of cleaning will depend on the use of the building, and may include cleaning showers and WCs, sweeping, mopping, dusting, polishing, emptying bins and vacuuming.  This list is not exhaustive.</w:t>
      </w:r>
      <w:r w:rsidRPr="0073170C">
        <w:rPr>
          <w:rStyle w:val="eop"/>
          <w:rFonts w:asciiTheme="minorHAnsi" w:eastAsiaTheme="majorEastAsia" w:hAnsiTheme="minorHAnsi" w:cs="Segoe UI"/>
          <w:color w:val="002060"/>
          <w:sz w:val="22"/>
          <w:szCs w:val="22"/>
        </w:rPr>
        <w:t> </w:t>
      </w:r>
    </w:p>
    <w:p w14:paraId="33895A33" w14:textId="048DA32E"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Working outside, when required to maintain cleanliness and appearance of the campus paths and associated areas.</w:t>
      </w:r>
      <w:r w:rsidRPr="0073170C">
        <w:rPr>
          <w:rStyle w:val="eop"/>
          <w:rFonts w:asciiTheme="minorHAnsi" w:eastAsiaTheme="majorEastAsia" w:hAnsiTheme="minorHAnsi" w:cs="Segoe UI"/>
          <w:color w:val="002060"/>
          <w:sz w:val="22"/>
          <w:szCs w:val="22"/>
        </w:rPr>
        <w:t> </w:t>
      </w:r>
    </w:p>
    <w:p w14:paraId="6FD27BC3"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periodically clean the insides of windows.  Sometimes this might involve using a step ladder. </w:t>
      </w:r>
      <w:r w:rsidRPr="0073170C">
        <w:rPr>
          <w:rStyle w:val="eop"/>
          <w:rFonts w:asciiTheme="minorHAnsi" w:eastAsiaTheme="majorEastAsia" w:hAnsiTheme="minorHAnsi" w:cs="Segoe UI"/>
          <w:color w:val="002060"/>
          <w:sz w:val="22"/>
          <w:szCs w:val="22"/>
        </w:rPr>
        <w:t> </w:t>
      </w:r>
    </w:p>
    <w:p w14:paraId="7FC9C07B" w14:textId="1E5CF93E"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assist in the setting up of event venues such as music rooms, exams areas, day to day school activities and functions, as well as for school open days and events.  </w:t>
      </w:r>
      <w:r w:rsidRPr="0073170C">
        <w:rPr>
          <w:rStyle w:val="eop"/>
          <w:rFonts w:asciiTheme="minorHAnsi" w:eastAsiaTheme="majorEastAsia" w:hAnsiTheme="minorHAnsi" w:cs="Segoe UI"/>
          <w:color w:val="002060"/>
          <w:sz w:val="22"/>
          <w:szCs w:val="22"/>
        </w:rPr>
        <w:t> </w:t>
      </w:r>
    </w:p>
    <w:p w14:paraId="79EA3600"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assist in moving and relocating items around the campus such as furniture, event kit, tables and chairs. </w:t>
      </w:r>
      <w:r w:rsidRPr="0073170C">
        <w:rPr>
          <w:rStyle w:val="eop"/>
          <w:rFonts w:asciiTheme="minorHAnsi" w:eastAsiaTheme="majorEastAsia" w:hAnsiTheme="minorHAnsi" w:cs="Segoe UI"/>
          <w:color w:val="002060"/>
          <w:sz w:val="22"/>
          <w:szCs w:val="22"/>
        </w:rPr>
        <w:t> </w:t>
      </w:r>
    </w:p>
    <w:p w14:paraId="2926A001"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assist other departments with moving and setting up items around the campus. </w:t>
      </w:r>
      <w:r w:rsidRPr="0073170C">
        <w:rPr>
          <w:rStyle w:val="eop"/>
          <w:rFonts w:asciiTheme="minorHAnsi" w:eastAsiaTheme="majorEastAsia" w:hAnsiTheme="minorHAnsi" w:cs="Segoe UI"/>
          <w:color w:val="002060"/>
          <w:sz w:val="22"/>
          <w:szCs w:val="22"/>
        </w:rPr>
        <w:t> </w:t>
      </w:r>
    </w:p>
    <w:p w14:paraId="49D4FF89"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be able to lift reasonably heavy items such as cleaning equipment, full bin bags, and pieces of furniture etc.</w:t>
      </w:r>
      <w:r w:rsidRPr="0073170C">
        <w:rPr>
          <w:rStyle w:val="eop"/>
          <w:rFonts w:asciiTheme="minorHAnsi" w:eastAsiaTheme="majorEastAsia" w:hAnsiTheme="minorHAnsi" w:cs="Segoe UI"/>
          <w:color w:val="002060"/>
          <w:sz w:val="22"/>
          <w:szCs w:val="22"/>
        </w:rPr>
        <w:t> </w:t>
      </w:r>
    </w:p>
    <w:p w14:paraId="0B5BF4F4"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undertake minor running repairs and immediately report any defects or safety hazards and any accidents, however small, to the Facilities Team Leaders, Facilities Manager or Heads of the Departments. </w:t>
      </w:r>
      <w:r w:rsidRPr="0073170C">
        <w:rPr>
          <w:rStyle w:val="eop"/>
          <w:rFonts w:asciiTheme="minorHAnsi" w:eastAsiaTheme="majorEastAsia" w:hAnsiTheme="minorHAnsi" w:cs="Segoe UI"/>
          <w:color w:val="002060"/>
          <w:sz w:val="22"/>
          <w:szCs w:val="22"/>
        </w:rPr>
        <w:t> </w:t>
      </w:r>
    </w:p>
    <w:p w14:paraId="61D0E15F"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participate in regular routine safety checks such as fire call point/extinguishers, emergency lighting, water temperature of the areas you are assigned. </w:t>
      </w:r>
      <w:r w:rsidRPr="0073170C">
        <w:rPr>
          <w:rStyle w:val="eop"/>
          <w:rFonts w:asciiTheme="minorHAnsi" w:eastAsiaTheme="majorEastAsia" w:hAnsiTheme="minorHAnsi" w:cs="Segoe UI"/>
          <w:color w:val="002060"/>
          <w:sz w:val="22"/>
          <w:szCs w:val="22"/>
        </w:rPr>
        <w:t> </w:t>
      </w:r>
    </w:p>
    <w:p w14:paraId="2562E436"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keep up to date with cleaning methods and to undertake regular Health &amp; Safety training, as required.</w:t>
      </w:r>
      <w:r w:rsidRPr="0073170C">
        <w:rPr>
          <w:rStyle w:val="eop"/>
          <w:rFonts w:asciiTheme="minorHAnsi" w:eastAsiaTheme="majorEastAsia" w:hAnsiTheme="minorHAnsi" w:cs="Segoe UI"/>
          <w:color w:val="002060"/>
          <w:sz w:val="22"/>
          <w:szCs w:val="22"/>
        </w:rPr>
        <w:t> </w:t>
      </w:r>
    </w:p>
    <w:p w14:paraId="5DD9B844" w14:textId="77777777" w:rsidR="00AE6CA8" w:rsidRPr="0073170C" w:rsidRDefault="00AE6CA8" w:rsidP="004B70A8">
      <w:pPr>
        <w:pStyle w:val="paragraph"/>
        <w:numPr>
          <w:ilvl w:val="0"/>
          <w:numId w:val="3"/>
        </w:numPr>
        <w:spacing w:before="0" w:beforeAutospacing="0" w:after="0" w:afterAutospacing="0"/>
        <w:textAlignment w:val="baseline"/>
        <w:rPr>
          <w:rFonts w:asciiTheme="minorHAnsi" w:hAnsiTheme="minorHAnsi" w:cs="Segoe UI"/>
          <w:sz w:val="22"/>
          <w:szCs w:val="22"/>
        </w:rPr>
      </w:pPr>
      <w:r w:rsidRPr="0073170C">
        <w:rPr>
          <w:rStyle w:val="normaltextrun"/>
          <w:rFonts w:asciiTheme="minorHAnsi" w:eastAsiaTheme="majorEastAsia" w:hAnsiTheme="minorHAnsi" w:cs="Segoe UI"/>
          <w:color w:val="002060"/>
          <w:sz w:val="22"/>
          <w:szCs w:val="22"/>
        </w:rPr>
        <w:t>To undertake any other work when reasonably requested by the Facilities Team Leaders, Facilities Manager or Heads of the Departments to which you have been tasked.</w:t>
      </w:r>
      <w:r w:rsidRPr="0073170C">
        <w:rPr>
          <w:rStyle w:val="eop"/>
          <w:rFonts w:asciiTheme="minorHAnsi" w:eastAsiaTheme="majorEastAsia" w:hAnsiTheme="minorHAnsi" w:cs="Segoe UI"/>
          <w:color w:val="002060"/>
          <w:sz w:val="22"/>
          <w:szCs w:val="22"/>
        </w:rPr>
        <w:t> </w:t>
      </w:r>
    </w:p>
    <w:p w14:paraId="047F01F1" w14:textId="77777777" w:rsidR="00AE6CA8" w:rsidRPr="0073170C" w:rsidRDefault="00AE6CA8" w:rsidP="00AE6CA8">
      <w:pPr>
        <w:pStyle w:val="paragraph"/>
        <w:spacing w:before="0" w:beforeAutospacing="0" w:after="0" w:afterAutospacing="0"/>
        <w:ind w:left="720"/>
        <w:jc w:val="both"/>
        <w:textAlignment w:val="baseline"/>
        <w:rPr>
          <w:rFonts w:asciiTheme="minorHAnsi" w:hAnsiTheme="minorHAnsi" w:cs="Segoe UI"/>
          <w:sz w:val="18"/>
          <w:szCs w:val="18"/>
        </w:rPr>
      </w:pPr>
      <w:r w:rsidRPr="0073170C">
        <w:rPr>
          <w:rStyle w:val="eop"/>
          <w:rFonts w:asciiTheme="minorHAnsi" w:eastAsiaTheme="majorEastAsia" w:hAnsiTheme="minorHAnsi" w:cs="Segoe UI"/>
          <w:color w:val="000000"/>
          <w:sz w:val="22"/>
          <w:szCs w:val="22"/>
        </w:rPr>
        <w:t> </w:t>
      </w:r>
    </w:p>
    <w:p w14:paraId="177A29FC" w14:textId="31F49EEE" w:rsidR="00AE6CA8" w:rsidRPr="0073170C" w:rsidRDefault="00AE6CA8" w:rsidP="00185EC4">
      <w:pPr>
        <w:pStyle w:val="paragraph"/>
        <w:shd w:val="clear" w:color="auto" w:fill="FFFFFF"/>
        <w:spacing w:before="0" w:beforeAutospacing="0" w:after="0" w:afterAutospacing="0"/>
        <w:ind w:right="525"/>
        <w:textAlignment w:val="baseline"/>
        <w:rPr>
          <w:rFonts w:asciiTheme="minorHAnsi" w:hAnsiTheme="minorHAnsi" w:cs="Segoe UI"/>
          <w:sz w:val="18"/>
          <w:szCs w:val="18"/>
        </w:rPr>
      </w:pPr>
      <w:r w:rsidRPr="0073170C">
        <w:rPr>
          <w:rStyle w:val="normaltextrun"/>
          <w:rFonts w:asciiTheme="minorHAnsi" w:eastAsiaTheme="majorEastAsia" w:hAnsiTheme="minorHAnsi" w:cs="Segoe UI"/>
          <w:color w:val="002060"/>
          <w:sz w:val="22"/>
          <w:szCs w:val="22"/>
        </w:rPr>
        <w:t>Driving licence would also be an advantage but is not essential.</w:t>
      </w:r>
      <w:r w:rsidRPr="0073170C">
        <w:rPr>
          <w:rStyle w:val="eop"/>
          <w:rFonts w:asciiTheme="minorHAnsi" w:eastAsiaTheme="majorEastAsia" w:hAnsiTheme="minorHAnsi" w:cs="Segoe UI"/>
          <w:color w:val="002060"/>
          <w:sz w:val="22"/>
          <w:szCs w:val="22"/>
        </w:rPr>
        <w:t> </w:t>
      </w:r>
    </w:p>
    <w:p w14:paraId="44A95B33" w14:textId="77777777" w:rsidR="00AE6CA8" w:rsidRPr="0073170C" w:rsidRDefault="00AE6CA8" w:rsidP="00AE6CA8">
      <w:pPr>
        <w:pStyle w:val="paragraph"/>
        <w:shd w:val="clear" w:color="auto" w:fill="FFFFFF"/>
        <w:spacing w:before="0" w:beforeAutospacing="0" w:after="0" w:afterAutospacing="0"/>
        <w:ind w:left="705" w:right="525"/>
        <w:textAlignment w:val="baseline"/>
        <w:rPr>
          <w:rFonts w:asciiTheme="minorHAnsi" w:hAnsiTheme="minorHAnsi" w:cs="Segoe UI"/>
          <w:sz w:val="18"/>
          <w:szCs w:val="18"/>
        </w:rPr>
      </w:pPr>
      <w:r w:rsidRPr="0073170C">
        <w:rPr>
          <w:rStyle w:val="eop"/>
          <w:rFonts w:asciiTheme="minorHAnsi" w:eastAsiaTheme="majorEastAsia" w:hAnsiTheme="minorHAnsi" w:cs="Segoe UI"/>
          <w:color w:val="002060"/>
          <w:sz w:val="22"/>
          <w:szCs w:val="22"/>
        </w:rPr>
        <w:t> </w:t>
      </w:r>
    </w:p>
    <w:p w14:paraId="301C8547" w14:textId="77777777" w:rsidR="00AE6CA8" w:rsidRPr="0073170C" w:rsidRDefault="00AE6CA8" w:rsidP="00185EC4">
      <w:pPr>
        <w:pStyle w:val="paragraph"/>
        <w:shd w:val="clear" w:color="auto" w:fill="FFFFFF"/>
        <w:spacing w:before="0" w:beforeAutospacing="0" w:after="0" w:afterAutospacing="0"/>
        <w:ind w:right="525"/>
        <w:textAlignment w:val="baseline"/>
        <w:rPr>
          <w:rFonts w:asciiTheme="minorHAnsi" w:hAnsiTheme="minorHAnsi" w:cs="Segoe UI"/>
          <w:sz w:val="18"/>
          <w:szCs w:val="18"/>
        </w:rPr>
      </w:pPr>
      <w:r w:rsidRPr="0073170C">
        <w:rPr>
          <w:rStyle w:val="normaltextrun"/>
          <w:rFonts w:asciiTheme="minorHAnsi" w:eastAsiaTheme="majorEastAsia" w:hAnsiTheme="minorHAnsi" w:cs="Segoe UI"/>
          <w:color w:val="002060"/>
          <w:sz w:val="22"/>
          <w:szCs w:val="22"/>
        </w:rPr>
        <w:t xml:space="preserve">This job description is not specific to any </w:t>
      </w:r>
      <w:proofErr w:type="gramStart"/>
      <w:r w:rsidRPr="0073170C">
        <w:rPr>
          <w:rStyle w:val="normaltextrun"/>
          <w:rFonts w:asciiTheme="minorHAnsi" w:eastAsiaTheme="majorEastAsia" w:hAnsiTheme="minorHAnsi" w:cs="Segoe UI"/>
          <w:color w:val="002060"/>
          <w:sz w:val="22"/>
          <w:szCs w:val="22"/>
        </w:rPr>
        <w:t>particular area</w:t>
      </w:r>
      <w:proofErr w:type="gramEnd"/>
      <w:r w:rsidRPr="0073170C">
        <w:rPr>
          <w:rStyle w:val="normaltextrun"/>
          <w:rFonts w:asciiTheme="minorHAnsi" w:eastAsiaTheme="majorEastAsia" w:hAnsiTheme="minorHAnsi" w:cs="Segoe UI"/>
          <w:color w:val="002060"/>
          <w:sz w:val="22"/>
          <w:szCs w:val="22"/>
        </w:rPr>
        <w:t xml:space="preserve"> within the College as the Facilities team move around all parts of the campus. Specific duties within the tasked department will be explained on induction to that department.</w:t>
      </w:r>
      <w:r w:rsidRPr="0073170C">
        <w:rPr>
          <w:rStyle w:val="eop"/>
          <w:rFonts w:asciiTheme="minorHAnsi" w:eastAsiaTheme="majorEastAsia" w:hAnsiTheme="minorHAnsi" w:cs="Segoe UI"/>
          <w:color w:val="002060"/>
          <w:sz w:val="22"/>
          <w:szCs w:val="22"/>
        </w:rPr>
        <w:t> </w:t>
      </w:r>
    </w:p>
    <w:p w14:paraId="3559F2E6" w14:textId="77777777" w:rsidR="00C007DF" w:rsidRPr="0073170C" w:rsidRDefault="00C007DF" w:rsidP="00C007DF">
      <w:pPr>
        <w:pStyle w:val="Body"/>
        <w:pBdr>
          <w:bottom w:val="single" w:sz="4" w:space="1" w:color="1A2B4B" w:themeColor="text1"/>
        </w:pBdr>
        <w:ind w:left="360"/>
      </w:pPr>
    </w:p>
    <w:p w14:paraId="6DFD4874" w14:textId="77777777" w:rsidR="00541A5E" w:rsidRPr="0073170C" w:rsidRDefault="00541A5E" w:rsidP="002C0ECF">
      <w:pPr>
        <w:pStyle w:val="Body"/>
      </w:pPr>
    </w:p>
    <w:p w14:paraId="28D18F11" w14:textId="77777777" w:rsidR="00A30406" w:rsidRPr="0073170C" w:rsidRDefault="00C8056D" w:rsidP="00E51086">
      <w:pPr>
        <w:pStyle w:val="Heading3"/>
      </w:pPr>
      <w:r w:rsidRPr="0073170C">
        <w:t>Reporting Lines</w:t>
      </w:r>
    </w:p>
    <w:p w14:paraId="2BEE8B40" w14:textId="5085DEA8" w:rsidR="00B73ABB" w:rsidRPr="0073170C" w:rsidRDefault="00C673E5" w:rsidP="002C0ECF">
      <w:pPr>
        <w:pStyle w:val="Body"/>
      </w:pPr>
      <w:r w:rsidRPr="0073170C">
        <w:t xml:space="preserve">The Facilities </w:t>
      </w:r>
      <w:proofErr w:type="gramStart"/>
      <w:r w:rsidRPr="0073170C">
        <w:t>team work</w:t>
      </w:r>
      <w:proofErr w:type="gramEnd"/>
      <w:r w:rsidRPr="0073170C">
        <w:t xml:space="preserve"> under the day-to-day supervision of the Team Leaders and Facilities Manager.</w:t>
      </w:r>
      <w:r w:rsidR="004661D4" w:rsidRPr="0073170C">
        <w:t>  </w:t>
      </w:r>
    </w:p>
    <w:p w14:paraId="7960D26A" w14:textId="77777777" w:rsidR="00B73ABB" w:rsidRPr="0073170C" w:rsidRDefault="00B73ABB" w:rsidP="002C0ECF">
      <w:pPr>
        <w:pStyle w:val="Body"/>
      </w:pPr>
    </w:p>
    <w:p w14:paraId="1275273E" w14:textId="77777777" w:rsidR="00541A5E" w:rsidRPr="0073170C" w:rsidRDefault="00541A5E" w:rsidP="002C0ECF">
      <w:pPr>
        <w:pStyle w:val="Body"/>
      </w:pPr>
    </w:p>
    <w:p w14:paraId="336F3D61" w14:textId="77777777" w:rsidR="00856FFD" w:rsidRPr="0073170C" w:rsidRDefault="00C8056D" w:rsidP="002C0ECF">
      <w:pPr>
        <w:pStyle w:val="Body"/>
      </w:pPr>
      <w:r w:rsidRPr="0073170C">
        <w:br w:type="page"/>
      </w:r>
    </w:p>
    <w:p w14:paraId="4D92937F" w14:textId="77777777" w:rsidR="00A30406" w:rsidRPr="0073170C" w:rsidRDefault="00C8056D" w:rsidP="00E51086">
      <w:pPr>
        <w:pStyle w:val="Heading1"/>
      </w:pPr>
      <w:r w:rsidRPr="0073170C">
        <w:lastRenderedPageBreak/>
        <w:t>PART THREE</w:t>
      </w:r>
    </w:p>
    <w:p w14:paraId="0B314023" w14:textId="77777777" w:rsidR="00A30406" w:rsidRPr="0073170C" w:rsidRDefault="00C8056D" w:rsidP="00E51086">
      <w:pPr>
        <w:pStyle w:val="Heading2"/>
      </w:pPr>
      <w:r w:rsidRPr="0073170C">
        <w:t>PERSON SPECIFICATION AND KEY QUALITIES</w:t>
      </w:r>
    </w:p>
    <w:p w14:paraId="7B763FC0" w14:textId="77777777" w:rsidR="00A30406" w:rsidRPr="0073170C" w:rsidRDefault="00A30406" w:rsidP="001739A5">
      <w:pPr>
        <w:pStyle w:val="Body"/>
      </w:pPr>
    </w:p>
    <w:p w14:paraId="02789C12" w14:textId="77777777" w:rsidR="00283035" w:rsidRPr="0073170C" w:rsidRDefault="00283035" w:rsidP="001739A5">
      <w:pPr>
        <w:pStyle w:val="Body"/>
        <w:rPr>
          <w:sz w:val="22"/>
          <w:szCs w:val="24"/>
        </w:rPr>
      </w:pPr>
    </w:p>
    <w:p w14:paraId="4DEB39AC" w14:textId="77777777" w:rsidR="00185EC4" w:rsidRPr="0073170C" w:rsidRDefault="00185EC4" w:rsidP="00185EC4">
      <w:pPr>
        <w:pStyle w:val="Body"/>
        <w:rPr>
          <w:rFonts w:eastAsiaTheme="majorEastAsia" w:cstheme="majorBidi"/>
          <w:sz w:val="22"/>
        </w:rPr>
      </w:pPr>
      <w:r w:rsidRPr="0073170C">
        <w:rPr>
          <w:rFonts w:eastAsiaTheme="majorEastAsia" w:cstheme="majorBidi"/>
          <w:sz w:val="22"/>
        </w:rPr>
        <w:t>The Campus Cleaner should be able to/have: </w:t>
      </w:r>
    </w:p>
    <w:p w14:paraId="54106B5A" w14:textId="77777777" w:rsidR="00185EC4" w:rsidRPr="0073170C" w:rsidRDefault="00185EC4" w:rsidP="004B70A8">
      <w:pPr>
        <w:pStyle w:val="Body"/>
        <w:numPr>
          <w:ilvl w:val="0"/>
          <w:numId w:val="4"/>
        </w:numPr>
        <w:rPr>
          <w:rFonts w:eastAsiaTheme="majorEastAsia" w:cstheme="majorBidi"/>
          <w:sz w:val="22"/>
        </w:rPr>
      </w:pPr>
      <w:r w:rsidRPr="0073170C">
        <w:rPr>
          <w:rFonts w:eastAsiaTheme="majorEastAsia" w:cstheme="majorBidi"/>
          <w:sz w:val="22"/>
        </w:rPr>
        <w:t>Demonstrate a positive and flexible approach to work.  </w:t>
      </w:r>
    </w:p>
    <w:p w14:paraId="14F33CCE" w14:textId="77777777" w:rsidR="00185EC4" w:rsidRPr="0073170C" w:rsidRDefault="00185EC4" w:rsidP="004B70A8">
      <w:pPr>
        <w:pStyle w:val="Body"/>
        <w:numPr>
          <w:ilvl w:val="0"/>
          <w:numId w:val="5"/>
        </w:numPr>
        <w:rPr>
          <w:rFonts w:eastAsiaTheme="majorEastAsia" w:cstheme="majorBidi"/>
          <w:sz w:val="22"/>
        </w:rPr>
      </w:pPr>
      <w:r w:rsidRPr="0073170C">
        <w:rPr>
          <w:rFonts w:eastAsiaTheme="majorEastAsia" w:cstheme="majorBidi"/>
          <w:sz w:val="22"/>
        </w:rPr>
        <w:t>Work both individually and as part of a team, contributing to the team spirit.   </w:t>
      </w:r>
    </w:p>
    <w:p w14:paraId="52706DE5" w14:textId="77777777" w:rsidR="00185EC4" w:rsidRPr="0073170C" w:rsidRDefault="00185EC4" w:rsidP="004B70A8">
      <w:pPr>
        <w:pStyle w:val="Body"/>
        <w:numPr>
          <w:ilvl w:val="0"/>
          <w:numId w:val="6"/>
        </w:numPr>
        <w:rPr>
          <w:rFonts w:eastAsiaTheme="majorEastAsia" w:cstheme="majorBidi"/>
          <w:sz w:val="22"/>
        </w:rPr>
      </w:pPr>
      <w:r w:rsidRPr="0073170C">
        <w:rPr>
          <w:rFonts w:eastAsiaTheme="majorEastAsia" w:cstheme="majorBidi"/>
          <w:sz w:val="22"/>
        </w:rPr>
        <w:t>Use their initiative. </w:t>
      </w:r>
    </w:p>
    <w:p w14:paraId="3E34D9D6" w14:textId="77777777" w:rsidR="00185EC4" w:rsidRPr="0073170C" w:rsidRDefault="00185EC4" w:rsidP="004B70A8">
      <w:pPr>
        <w:pStyle w:val="Body"/>
        <w:numPr>
          <w:ilvl w:val="0"/>
          <w:numId w:val="7"/>
        </w:numPr>
        <w:rPr>
          <w:rFonts w:eastAsiaTheme="majorEastAsia" w:cstheme="majorBidi"/>
          <w:sz w:val="22"/>
        </w:rPr>
      </w:pPr>
      <w:r w:rsidRPr="0073170C">
        <w:rPr>
          <w:rFonts w:eastAsiaTheme="majorEastAsia" w:cstheme="majorBidi"/>
          <w:sz w:val="22"/>
        </w:rPr>
        <w:t>Demonstrate high levels of energy, enthusiasm and reliability. </w:t>
      </w:r>
    </w:p>
    <w:p w14:paraId="0C95B2F3" w14:textId="77777777" w:rsidR="00185EC4" w:rsidRPr="0073170C" w:rsidRDefault="00185EC4" w:rsidP="004B70A8">
      <w:pPr>
        <w:pStyle w:val="Body"/>
        <w:numPr>
          <w:ilvl w:val="0"/>
          <w:numId w:val="8"/>
        </w:numPr>
        <w:rPr>
          <w:rFonts w:eastAsiaTheme="majorEastAsia" w:cstheme="majorBidi"/>
          <w:sz w:val="22"/>
        </w:rPr>
      </w:pPr>
      <w:r w:rsidRPr="0073170C">
        <w:rPr>
          <w:rFonts w:eastAsiaTheme="majorEastAsia" w:cstheme="majorBidi"/>
          <w:sz w:val="22"/>
        </w:rPr>
        <w:t>Good attention to detail. </w:t>
      </w:r>
    </w:p>
    <w:p w14:paraId="65FEBD56" w14:textId="77777777" w:rsidR="00185EC4" w:rsidRPr="0073170C" w:rsidRDefault="00185EC4" w:rsidP="004B70A8">
      <w:pPr>
        <w:pStyle w:val="Body"/>
        <w:numPr>
          <w:ilvl w:val="0"/>
          <w:numId w:val="9"/>
        </w:numPr>
        <w:rPr>
          <w:rFonts w:eastAsiaTheme="majorEastAsia" w:cstheme="majorBidi"/>
          <w:sz w:val="22"/>
        </w:rPr>
      </w:pPr>
      <w:r w:rsidRPr="0073170C">
        <w:rPr>
          <w:rFonts w:eastAsiaTheme="majorEastAsia" w:cstheme="majorBidi"/>
          <w:sz w:val="22"/>
        </w:rPr>
        <w:t>Prioritise tasks and manage their time well/productively; and </w:t>
      </w:r>
    </w:p>
    <w:p w14:paraId="78B27AC2" w14:textId="77777777" w:rsidR="00185EC4" w:rsidRPr="0073170C" w:rsidRDefault="00185EC4" w:rsidP="004B70A8">
      <w:pPr>
        <w:pStyle w:val="Body"/>
        <w:numPr>
          <w:ilvl w:val="0"/>
          <w:numId w:val="10"/>
        </w:numPr>
        <w:rPr>
          <w:rFonts w:eastAsiaTheme="majorEastAsia" w:cstheme="majorBidi"/>
          <w:sz w:val="22"/>
        </w:rPr>
      </w:pPr>
      <w:r w:rsidRPr="0073170C">
        <w:rPr>
          <w:rFonts w:eastAsiaTheme="majorEastAsia" w:cstheme="majorBidi"/>
          <w:sz w:val="22"/>
        </w:rPr>
        <w:t>A commitment to promoting and embedding an inclusive culture, with equality of opportunity for all.  </w:t>
      </w:r>
    </w:p>
    <w:p w14:paraId="704B650F" w14:textId="1219ED89" w:rsidR="007922C7" w:rsidRPr="0073170C" w:rsidRDefault="00C8056D" w:rsidP="007922C7">
      <w:pPr>
        <w:pStyle w:val="Body"/>
      </w:pPr>
      <w:r w:rsidRPr="0073170C">
        <w:rPr>
          <w:noProof/>
        </w:rPr>
        <w:drawing>
          <wp:anchor distT="0" distB="0" distL="114300" distR="114300" simplePos="0" relativeHeight="251658253" behindDoc="1" locked="0" layoutInCell="1" allowOverlap="1" wp14:anchorId="47CF791F" wp14:editId="661C66FC">
            <wp:simplePos x="0" y="0"/>
            <wp:positionH relativeFrom="margin">
              <wp:align>left</wp:align>
            </wp:positionH>
            <wp:positionV relativeFrom="paragraph">
              <wp:posOffset>786130</wp:posOffset>
            </wp:positionV>
            <wp:extent cx="2552419" cy="2570480"/>
            <wp:effectExtent l="0" t="0" r="635" b="1270"/>
            <wp:wrapNone/>
            <wp:docPr id="69103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379"/>
                    <a:stretch>
                      <a:fillRect/>
                    </a:stretch>
                  </pic:blipFill>
                  <pic:spPr bwMode="auto">
                    <a:xfrm>
                      <a:off x="0" y="0"/>
                      <a:ext cx="2552419"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70C">
        <w:br w:type="page"/>
      </w:r>
    </w:p>
    <w:p w14:paraId="1770DE39" w14:textId="77777777" w:rsidR="00A30406" w:rsidRPr="0073170C" w:rsidRDefault="00C8056D" w:rsidP="00E51086">
      <w:pPr>
        <w:pStyle w:val="Heading1"/>
      </w:pPr>
      <w:r w:rsidRPr="0073170C">
        <w:lastRenderedPageBreak/>
        <w:t>PART FOUR</w:t>
      </w:r>
    </w:p>
    <w:p w14:paraId="6009E83A" w14:textId="77777777" w:rsidR="00A30406" w:rsidRPr="0073170C" w:rsidRDefault="00C8056D" w:rsidP="00E51086">
      <w:pPr>
        <w:pStyle w:val="Heading2"/>
      </w:pPr>
      <w:r w:rsidRPr="0073170C">
        <w:t>BENEFITS, TERMS AND CONDITIONS AND APPLICATION</w:t>
      </w:r>
    </w:p>
    <w:p w14:paraId="771EE9C2" w14:textId="77777777" w:rsidR="00A30406" w:rsidRPr="0073170C" w:rsidRDefault="00A30406" w:rsidP="001739A5">
      <w:pPr>
        <w:pStyle w:val="Body"/>
      </w:pPr>
    </w:p>
    <w:p w14:paraId="77FABEDE" w14:textId="77777777" w:rsidR="00283035" w:rsidRPr="0073170C" w:rsidRDefault="00283035" w:rsidP="001739A5">
      <w:pPr>
        <w:pStyle w:val="Body"/>
      </w:pPr>
    </w:p>
    <w:p w14:paraId="6979538A" w14:textId="77777777" w:rsidR="00BD1625" w:rsidRPr="0073170C" w:rsidRDefault="00C8056D" w:rsidP="00E51086">
      <w:pPr>
        <w:pStyle w:val="Heading3"/>
      </w:pPr>
      <w:r w:rsidRPr="0073170C">
        <w:t>Start Date</w:t>
      </w:r>
    </w:p>
    <w:p w14:paraId="6E86CFF0" w14:textId="0D7C42C2" w:rsidR="00BD1625" w:rsidRPr="0073170C" w:rsidRDefault="00C8056D" w:rsidP="002C0ECF">
      <w:pPr>
        <w:pStyle w:val="Body"/>
      </w:pPr>
      <w:r w:rsidRPr="0073170C">
        <w:t>Flexible start date for the right candidate</w:t>
      </w:r>
      <w:r w:rsidR="00571E42" w:rsidRPr="0073170C">
        <w:t>s</w:t>
      </w:r>
      <w:r w:rsidRPr="0073170C">
        <w:t xml:space="preserve"> with preference for commencement </w:t>
      </w:r>
      <w:r w:rsidR="007631C3" w:rsidRPr="0073170C">
        <w:t>as soon as possible</w:t>
      </w:r>
    </w:p>
    <w:p w14:paraId="44E41F3A" w14:textId="77777777" w:rsidR="00BD1625" w:rsidRPr="0073170C" w:rsidRDefault="00BD1625" w:rsidP="00E51086">
      <w:pPr>
        <w:pStyle w:val="Body"/>
        <w:pBdr>
          <w:bottom w:val="single" w:sz="4" w:space="1" w:color="1A2B4B" w:themeColor="text1"/>
        </w:pBdr>
      </w:pPr>
    </w:p>
    <w:p w14:paraId="7E8EC36A" w14:textId="77777777" w:rsidR="00BD1625" w:rsidRPr="0073170C" w:rsidRDefault="00C8056D" w:rsidP="002C0ECF">
      <w:pPr>
        <w:pStyle w:val="Body"/>
      </w:pPr>
      <w:r w:rsidRPr="0073170C">
        <w:t>  </w:t>
      </w:r>
    </w:p>
    <w:p w14:paraId="45EBC76C" w14:textId="138B6209" w:rsidR="00BD1625" w:rsidRPr="0073170C" w:rsidRDefault="00C8056D" w:rsidP="00E51086">
      <w:pPr>
        <w:pStyle w:val="Heading3"/>
      </w:pPr>
      <w:r w:rsidRPr="0073170C">
        <w:t>Hours of Work</w:t>
      </w:r>
      <w:r w:rsidR="00B42267" w:rsidRPr="0073170C">
        <w:t xml:space="preserve"> &amp; Salary</w:t>
      </w:r>
    </w:p>
    <w:p w14:paraId="4B036B2C" w14:textId="1818BE8C" w:rsidR="005803E9" w:rsidRPr="0073170C" w:rsidRDefault="00E56EE8" w:rsidP="004B70A8">
      <w:pPr>
        <w:pStyle w:val="Body"/>
        <w:numPr>
          <w:ilvl w:val="0"/>
          <w:numId w:val="13"/>
        </w:numPr>
      </w:pPr>
      <w:r w:rsidRPr="0073170C">
        <w:t>Part Time, 10</w:t>
      </w:r>
      <w:r w:rsidR="004F68C8">
        <w:t xml:space="preserve"> </w:t>
      </w:r>
      <w:r w:rsidRPr="0073170C">
        <w:t>hours per week</w:t>
      </w:r>
      <w:r w:rsidR="006D402C" w:rsidRPr="0073170C">
        <w:t xml:space="preserve"> available</w:t>
      </w:r>
      <w:r w:rsidR="006A5D1F" w:rsidRPr="0073170C">
        <w:t xml:space="preserve"> working</w:t>
      </w:r>
      <w:r w:rsidR="00AC6465" w:rsidRPr="0073170C">
        <w:t xml:space="preserve">. 52 weeks of the year. </w:t>
      </w:r>
    </w:p>
    <w:p w14:paraId="1F492A6F" w14:textId="61811603" w:rsidR="005A1D0F" w:rsidRPr="0073170C" w:rsidRDefault="005803E9" w:rsidP="004B70A8">
      <w:pPr>
        <w:pStyle w:val="Body"/>
        <w:numPr>
          <w:ilvl w:val="0"/>
          <w:numId w:val="13"/>
        </w:numPr>
      </w:pPr>
      <w:r w:rsidRPr="0073170C">
        <w:t xml:space="preserve">Working hours are </w:t>
      </w:r>
      <w:r w:rsidR="006A5D1F" w:rsidRPr="0073170C">
        <w:t>Saturday and Sunday</w:t>
      </w:r>
      <w:r w:rsidR="002C6EC3" w:rsidRPr="0073170C">
        <w:t xml:space="preserve"> between</w:t>
      </w:r>
      <w:r w:rsidR="006A5D1F" w:rsidRPr="0073170C">
        <w:t xml:space="preserve"> 7am-</w:t>
      </w:r>
      <w:r w:rsidR="004F68C8">
        <w:t>12 noon</w:t>
      </w:r>
      <w:r w:rsidR="0060695E" w:rsidRPr="0073170C">
        <w:t>.</w:t>
      </w:r>
    </w:p>
    <w:p w14:paraId="30BD5334" w14:textId="2BE69D23" w:rsidR="00016604" w:rsidRPr="0073170C" w:rsidRDefault="00B035C8" w:rsidP="002C0ECF">
      <w:pPr>
        <w:pStyle w:val="Body"/>
        <w:numPr>
          <w:ilvl w:val="0"/>
          <w:numId w:val="13"/>
        </w:numPr>
      </w:pPr>
      <w:r>
        <w:t>Competitive salary</w:t>
      </w:r>
    </w:p>
    <w:p w14:paraId="0E2BD9DF" w14:textId="4351FE21" w:rsidR="00B42267" w:rsidRPr="0073170C" w:rsidRDefault="00B42267" w:rsidP="002C0ECF">
      <w:pPr>
        <w:pStyle w:val="Body"/>
      </w:pPr>
      <w:r w:rsidRPr="0073170C">
        <w:t>Salary is paid monthly, in arrears, to a nominated back account in 12 equal payments.</w:t>
      </w:r>
    </w:p>
    <w:p w14:paraId="352A2C82" w14:textId="77777777" w:rsidR="00BD1625" w:rsidRPr="0073170C" w:rsidRDefault="00BD1625" w:rsidP="00E51086">
      <w:pPr>
        <w:pStyle w:val="Body"/>
        <w:pBdr>
          <w:bottom w:val="single" w:sz="4" w:space="1" w:color="1A2B4B" w:themeColor="text1"/>
        </w:pBdr>
      </w:pPr>
    </w:p>
    <w:p w14:paraId="2E3A1794" w14:textId="509D72A8" w:rsidR="00BD1625" w:rsidRPr="0073170C" w:rsidRDefault="00C8056D" w:rsidP="002C0ECF">
      <w:pPr>
        <w:pStyle w:val="Body"/>
      </w:pPr>
      <w:r w:rsidRPr="0073170C">
        <w:t>   </w:t>
      </w:r>
    </w:p>
    <w:p w14:paraId="05A76096" w14:textId="77777777" w:rsidR="00BD1625" w:rsidRPr="0073170C" w:rsidRDefault="00C8056D" w:rsidP="007F2E06">
      <w:pPr>
        <w:pStyle w:val="Heading3"/>
      </w:pPr>
      <w:r w:rsidRPr="0073170C">
        <w:t>Induction and Continuous Training and Development</w:t>
      </w:r>
    </w:p>
    <w:p w14:paraId="0131097A" w14:textId="77777777" w:rsidR="00AE0233" w:rsidRPr="0073170C" w:rsidRDefault="00C8056D" w:rsidP="002C0ECF">
      <w:pPr>
        <w:pStyle w:val="Body"/>
      </w:pPr>
      <w:r w:rsidRPr="0073170C">
        <w:t xml:space="preserve">The school is fully committed to the induction, training and development of all our staff, with staff </w:t>
      </w:r>
    </w:p>
    <w:p w14:paraId="51453C86" w14:textId="77777777" w:rsidR="00BD1625" w:rsidRPr="0073170C" w:rsidRDefault="00C8056D" w:rsidP="002C0ECF">
      <w:pPr>
        <w:pStyle w:val="Body"/>
      </w:pPr>
      <w:r w:rsidRPr="0073170C">
        <w:t>supported to grow and reach their full potential.</w:t>
      </w:r>
    </w:p>
    <w:p w14:paraId="682FCB27" w14:textId="77777777" w:rsidR="007F2E06" w:rsidRPr="0073170C" w:rsidRDefault="007F2E06" w:rsidP="002C0ECF">
      <w:pPr>
        <w:pStyle w:val="Body"/>
      </w:pPr>
    </w:p>
    <w:p w14:paraId="0C9180BF" w14:textId="77777777" w:rsidR="00BD1625" w:rsidRPr="0073170C" w:rsidRDefault="00C8056D" w:rsidP="002C0ECF">
      <w:pPr>
        <w:pStyle w:val="Body"/>
      </w:pPr>
      <w:r w:rsidRPr="0073170C">
        <w:t xml:space="preserve">We deliver a range of training, run by both our own staff and external providers, varying from highly </w:t>
      </w:r>
      <w:r w:rsidR="00AE0233" w:rsidRPr="0073170C">
        <w:br/>
      </w:r>
      <w:r w:rsidRPr="0073170C">
        <w:t>practical First Aid courses to seminars and learning lunches on many aspects of teaching and learning.</w:t>
      </w:r>
    </w:p>
    <w:p w14:paraId="4504D03D" w14:textId="77777777" w:rsidR="007F2E06" w:rsidRPr="0073170C" w:rsidRDefault="007F2E06" w:rsidP="002C0ECF">
      <w:pPr>
        <w:pStyle w:val="Body"/>
      </w:pPr>
    </w:p>
    <w:p w14:paraId="64B59E7B" w14:textId="77777777" w:rsidR="00BD1625" w:rsidRPr="0073170C" w:rsidRDefault="00C8056D" w:rsidP="002C0ECF">
      <w:pPr>
        <w:pStyle w:val="Body"/>
      </w:pPr>
      <w:r w:rsidRPr="0073170C">
        <w:t xml:space="preserve">There is an annual cycle of appraisal offering the opportunity to reflect on professional practice </w:t>
      </w:r>
      <w:r w:rsidR="00AE0233" w:rsidRPr="0073170C">
        <w:br/>
      </w:r>
      <w:r w:rsidRPr="0073170C">
        <w:t>and development opportunities.</w:t>
      </w:r>
    </w:p>
    <w:p w14:paraId="268DCB39" w14:textId="77777777" w:rsidR="007F2E06" w:rsidRPr="0073170C" w:rsidRDefault="007F2E06" w:rsidP="002C0ECF">
      <w:pPr>
        <w:pStyle w:val="Body"/>
      </w:pPr>
    </w:p>
    <w:p w14:paraId="28BA0AD2" w14:textId="77777777" w:rsidR="00AE0233" w:rsidRPr="0073170C" w:rsidRDefault="00C8056D" w:rsidP="008749EB">
      <w:pPr>
        <w:pStyle w:val="Body"/>
      </w:pPr>
      <w:r w:rsidRPr="0073170C">
        <w:t>The school also offers a wide range of apprenticeships supporting staff development and progression.</w:t>
      </w:r>
    </w:p>
    <w:p w14:paraId="043DEE36" w14:textId="77777777" w:rsidR="00AE0233" w:rsidRPr="0073170C" w:rsidRDefault="00AE0233" w:rsidP="008749EB">
      <w:pPr>
        <w:pStyle w:val="Body"/>
      </w:pPr>
    </w:p>
    <w:p w14:paraId="56E851E0" w14:textId="77777777" w:rsidR="00856FFD" w:rsidRPr="0073170C" w:rsidRDefault="00C8056D" w:rsidP="002C0ECF">
      <w:pPr>
        <w:pStyle w:val="Body"/>
      </w:pPr>
      <w:r w:rsidRPr="0073170C">
        <w:br w:type="page"/>
      </w:r>
    </w:p>
    <w:p w14:paraId="2999EA6C" w14:textId="77777777" w:rsidR="00E2015A" w:rsidRPr="0073170C" w:rsidRDefault="00C8056D" w:rsidP="00427AF9">
      <w:pPr>
        <w:pStyle w:val="Heading3"/>
      </w:pPr>
      <w:r w:rsidRPr="0073170C">
        <w:lastRenderedPageBreak/>
        <w:t>Pension and Life Cover</w:t>
      </w:r>
    </w:p>
    <w:p w14:paraId="10C3083B" w14:textId="77777777" w:rsidR="00E2015A" w:rsidRPr="0073170C" w:rsidRDefault="00C8056D" w:rsidP="002C0ECF">
      <w:pPr>
        <w:pStyle w:val="Body"/>
      </w:pPr>
      <w:r w:rsidRPr="0073170C">
        <w:t xml:space="preserve">On employment, employees will be </w:t>
      </w:r>
      <w:proofErr w:type="gramStart"/>
      <w:r w:rsidRPr="0073170C">
        <w:t>auto-enrolled</w:t>
      </w:r>
      <w:proofErr w:type="gramEnd"/>
      <w:r w:rsidRPr="0073170C">
        <w:t xml:space="preserve"> into the College’s pension scheme according to legislative thresholds. Those who are not eligible for auto-enrolment may still elect to join the College’s pension scheme.</w:t>
      </w:r>
    </w:p>
    <w:p w14:paraId="251F6E7E" w14:textId="77777777" w:rsidR="003E4C20" w:rsidRPr="0073170C" w:rsidRDefault="003E4C20" w:rsidP="002C0ECF">
      <w:pPr>
        <w:pStyle w:val="Body"/>
      </w:pPr>
    </w:p>
    <w:p w14:paraId="41DE8DF2" w14:textId="77777777" w:rsidR="00E2015A" w:rsidRPr="0073170C" w:rsidRDefault="00C8056D" w:rsidP="002C0ECF">
      <w:pPr>
        <w:pStyle w:val="Body"/>
      </w:pPr>
      <w:r w:rsidRPr="0073170C">
        <w:t xml:space="preserve">Initially, when joining the College’s pension scheme, employees will become a member of the College’s Group Personal Pension Plan (GPP). For this Plan, known as Tier 1, the employee contributes 4% </w:t>
      </w:r>
      <w:r w:rsidR="007922C7" w:rsidRPr="0073170C">
        <w:br/>
      </w:r>
      <w:r w:rsidRPr="0073170C">
        <w:t>and the employer 3%.</w:t>
      </w:r>
    </w:p>
    <w:p w14:paraId="11F86345" w14:textId="77777777" w:rsidR="00EA7D0D" w:rsidRPr="0073170C" w:rsidRDefault="00EA7D0D" w:rsidP="002C0ECF">
      <w:pPr>
        <w:pStyle w:val="Body"/>
      </w:pPr>
    </w:p>
    <w:p w14:paraId="01050631" w14:textId="77777777" w:rsidR="00E2015A" w:rsidRPr="0073170C" w:rsidRDefault="00C8056D" w:rsidP="002C0ECF">
      <w:pPr>
        <w:pStyle w:val="Body"/>
      </w:pPr>
      <w:r w:rsidRPr="0073170C">
        <w:t>After 9 month’s membership of the Tier 1 plan, employees may opt to join Tier 2, which is also a GPP, where the employee contributes 5% and the employer 9%.</w:t>
      </w:r>
    </w:p>
    <w:p w14:paraId="38CB3B27" w14:textId="77777777" w:rsidR="00EA7D0D" w:rsidRPr="0073170C" w:rsidRDefault="00EA7D0D" w:rsidP="002C0ECF">
      <w:pPr>
        <w:pStyle w:val="Body"/>
      </w:pPr>
    </w:p>
    <w:p w14:paraId="67A9073B" w14:textId="77777777" w:rsidR="00E2015A" w:rsidRPr="0073170C" w:rsidRDefault="00C8056D" w:rsidP="002C0ECF">
      <w:pPr>
        <w:pStyle w:val="Body"/>
      </w:pPr>
      <w:r w:rsidRPr="0073170C">
        <w:t xml:space="preserve">Employees in Tier 1 automatically qualify for a Life Cover of 2 times salary. On entry to Tier 2, </w:t>
      </w:r>
      <w:r w:rsidR="007922C7" w:rsidRPr="0073170C">
        <w:br/>
      </w:r>
      <w:r w:rsidRPr="0073170C">
        <w:t>Life Cover changes to 4 times salary.</w:t>
      </w:r>
    </w:p>
    <w:p w14:paraId="5A875359" w14:textId="77777777" w:rsidR="00E2015A" w:rsidRPr="0073170C" w:rsidRDefault="00E2015A" w:rsidP="00EA7D0D">
      <w:pPr>
        <w:pStyle w:val="Body"/>
        <w:pBdr>
          <w:bottom w:val="single" w:sz="4" w:space="1" w:color="1A2B4B" w:themeColor="text1"/>
        </w:pBdr>
      </w:pPr>
    </w:p>
    <w:p w14:paraId="14957346" w14:textId="77777777" w:rsidR="00E2015A" w:rsidRPr="0073170C" w:rsidRDefault="00E2015A" w:rsidP="002C0ECF">
      <w:pPr>
        <w:pStyle w:val="Body"/>
      </w:pPr>
    </w:p>
    <w:p w14:paraId="4473F429" w14:textId="77777777" w:rsidR="00E2015A" w:rsidRPr="0073170C" w:rsidRDefault="00C8056D" w:rsidP="00EA7D0D">
      <w:pPr>
        <w:pStyle w:val="Heading3"/>
      </w:pPr>
      <w:r w:rsidRPr="0073170C">
        <w:t>Annual Leave</w:t>
      </w:r>
    </w:p>
    <w:p w14:paraId="2F6A976C" w14:textId="7EDF6993" w:rsidR="00E2015A" w:rsidRPr="0073170C" w:rsidRDefault="00C8056D" w:rsidP="002C0ECF">
      <w:pPr>
        <w:pStyle w:val="Body"/>
      </w:pPr>
      <w:r w:rsidRPr="0073170C">
        <w:t xml:space="preserve">The College leave year runs from 1 September to 31 August. This position will be entitled to </w:t>
      </w:r>
      <w:r w:rsidR="00185EC4" w:rsidRPr="0073170C">
        <w:t>28</w:t>
      </w:r>
      <w:r w:rsidRPr="0073170C">
        <w:t xml:space="preserve"> days holiday annually, which includes the usual Public Bank Holidays. Any Public Bank Holiday occurring during term time is deemed to be a normal working day. All leave must be taken by prior arrangement</w:t>
      </w:r>
      <w:r w:rsidR="00EA7D0D" w:rsidRPr="0073170C">
        <w:t xml:space="preserve"> </w:t>
      </w:r>
      <w:r w:rsidR="00EA7D0D" w:rsidRPr="0073170C">
        <w:br/>
      </w:r>
      <w:r w:rsidRPr="0073170C">
        <w:t>and must be taken outside of the school’s term times. </w:t>
      </w:r>
    </w:p>
    <w:p w14:paraId="273FCB80" w14:textId="77777777" w:rsidR="00E2015A" w:rsidRPr="0073170C" w:rsidRDefault="00E2015A" w:rsidP="002C0ECF">
      <w:pPr>
        <w:pStyle w:val="Body"/>
      </w:pPr>
    </w:p>
    <w:p w14:paraId="556EA8FE" w14:textId="77777777" w:rsidR="00E2015A" w:rsidRPr="0073170C" w:rsidRDefault="00C8056D" w:rsidP="002C0ECF">
      <w:pPr>
        <w:pStyle w:val="Body"/>
      </w:pPr>
      <w:r w:rsidRPr="0073170C">
        <w:t xml:space="preserve">Subject to the discretion of the school’s Bursar, a gift may also be given of extra time off during </w:t>
      </w:r>
      <w:r w:rsidR="00EA7D0D" w:rsidRPr="0073170C">
        <w:br/>
      </w:r>
      <w:r w:rsidRPr="0073170C">
        <w:t>the Christmas period.</w:t>
      </w:r>
    </w:p>
    <w:p w14:paraId="1155FAA8" w14:textId="77777777" w:rsidR="00E2015A" w:rsidRPr="0073170C" w:rsidRDefault="00E2015A" w:rsidP="00EA7D0D">
      <w:pPr>
        <w:pStyle w:val="Body"/>
        <w:pBdr>
          <w:bottom w:val="single" w:sz="4" w:space="1" w:color="1A2B4B" w:themeColor="text1"/>
        </w:pBdr>
      </w:pPr>
    </w:p>
    <w:p w14:paraId="2A7DC577" w14:textId="77777777" w:rsidR="00E2015A" w:rsidRPr="0073170C" w:rsidRDefault="00E2015A" w:rsidP="002C0ECF">
      <w:pPr>
        <w:pStyle w:val="Body"/>
      </w:pPr>
    </w:p>
    <w:p w14:paraId="360D362E" w14:textId="77777777" w:rsidR="00E2015A" w:rsidRPr="0073170C" w:rsidRDefault="00C8056D" w:rsidP="00EA7D0D">
      <w:pPr>
        <w:pStyle w:val="Heading3"/>
      </w:pPr>
      <w:r w:rsidRPr="0073170C">
        <w:t>Wider Benefits</w:t>
      </w:r>
    </w:p>
    <w:p w14:paraId="33E45548" w14:textId="77777777" w:rsidR="00E2015A" w:rsidRPr="0073170C" w:rsidRDefault="00C8056D" w:rsidP="003C063C">
      <w:pPr>
        <w:pStyle w:val="ListBullet"/>
      </w:pPr>
      <w:r w:rsidRPr="0073170C">
        <w:t>Free staff lunches during term time.</w:t>
      </w:r>
    </w:p>
    <w:p w14:paraId="49FE3C85" w14:textId="77777777" w:rsidR="00A8181E" w:rsidRPr="0073170C" w:rsidRDefault="00A8181E" w:rsidP="00A8181E">
      <w:pPr>
        <w:pStyle w:val="ListBullet"/>
      </w:pPr>
      <w:r w:rsidRPr="0073170C">
        <w:t>Free use of some sports facilities and discounted hire charges for others</w:t>
      </w:r>
    </w:p>
    <w:p w14:paraId="663DCEAF" w14:textId="77777777" w:rsidR="00E2015A" w:rsidRPr="0073170C" w:rsidRDefault="00C8056D" w:rsidP="002C0ECF">
      <w:pPr>
        <w:pStyle w:val="ListBullet"/>
      </w:pPr>
      <w:r w:rsidRPr="0073170C">
        <w:t xml:space="preserve">Tour of the College, with discounted rates available for booking venues within the school’s </w:t>
      </w:r>
      <w:r w:rsidR="003E3D43" w:rsidRPr="0073170C">
        <w:br/>
      </w:r>
      <w:r w:rsidRPr="0073170C">
        <w:t>grounds</w:t>
      </w:r>
      <w:r w:rsidR="003C063C" w:rsidRPr="0073170C">
        <w:t xml:space="preserve"> </w:t>
      </w:r>
      <w:r w:rsidRPr="0073170C">
        <w:t>for hospitality events.</w:t>
      </w:r>
    </w:p>
    <w:p w14:paraId="6C2EFE04" w14:textId="77777777" w:rsidR="00E2015A" w:rsidRPr="0073170C" w:rsidRDefault="00C8056D" w:rsidP="003C063C">
      <w:pPr>
        <w:pStyle w:val="ListBullet"/>
      </w:pPr>
      <w:r w:rsidRPr="0073170C">
        <w:t>Cycle to work scheme.</w:t>
      </w:r>
    </w:p>
    <w:p w14:paraId="61D3D59D" w14:textId="77777777" w:rsidR="00E2015A" w:rsidRPr="0073170C" w:rsidRDefault="00C8056D" w:rsidP="003C063C">
      <w:pPr>
        <w:pStyle w:val="ListBullet"/>
      </w:pPr>
      <w:r w:rsidRPr="0073170C">
        <w:t>Free access to an ongoing cycle of cultural, musical, theatrical and sporting talks and events.</w:t>
      </w:r>
    </w:p>
    <w:p w14:paraId="16B6D31C" w14:textId="77777777" w:rsidR="00E2015A" w:rsidRPr="0073170C" w:rsidRDefault="00C8056D" w:rsidP="003C063C">
      <w:pPr>
        <w:pStyle w:val="ListBullet"/>
      </w:pPr>
      <w:r w:rsidRPr="0073170C">
        <w:t>Employee Referral Scheme, with a reward of up to £250 for staff (subject to scheme conditions).</w:t>
      </w:r>
    </w:p>
    <w:p w14:paraId="7ECDA24C" w14:textId="77777777" w:rsidR="00E2015A" w:rsidRPr="0073170C" w:rsidRDefault="00C8056D" w:rsidP="003C063C">
      <w:pPr>
        <w:pStyle w:val="ListBullet"/>
      </w:pPr>
      <w:r w:rsidRPr="0073170C">
        <w:t>Free Library membership with access to a range of online journals and magazines.</w:t>
      </w:r>
    </w:p>
    <w:p w14:paraId="31D8489A" w14:textId="77777777" w:rsidR="00E8325C" w:rsidRPr="0073170C" w:rsidRDefault="00C8056D" w:rsidP="008749EB">
      <w:pPr>
        <w:pStyle w:val="ListBullet"/>
      </w:pPr>
      <w:r w:rsidRPr="0073170C">
        <w:t>Reduced green fee rates for local golf course.</w:t>
      </w:r>
    </w:p>
    <w:p w14:paraId="516613B0" w14:textId="77777777" w:rsidR="00E8325C" w:rsidRPr="0073170C" w:rsidRDefault="00E8325C" w:rsidP="008749EB">
      <w:pPr>
        <w:pStyle w:val="Body"/>
      </w:pPr>
    </w:p>
    <w:p w14:paraId="540E1550" w14:textId="77777777" w:rsidR="00856FFD" w:rsidRPr="0073170C" w:rsidRDefault="00C8056D" w:rsidP="00E8325C">
      <w:pPr>
        <w:pStyle w:val="Body"/>
      </w:pPr>
      <w:r w:rsidRPr="0073170C">
        <w:br w:type="page"/>
      </w:r>
    </w:p>
    <w:p w14:paraId="3B5477C1" w14:textId="2DB91DD2" w:rsidR="00A53912" w:rsidRPr="0073170C" w:rsidRDefault="00C8056D" w:rsidP="008A6BD3">
      <w:pPr>
        <w:pStyle w:val="Heading3"/>
      </w:pPr>
      <w:r w:rsidRPr="0073170C">
        <w:lastRenderedPageBreak/>
        <w:t>Probation, Notice Periods</w:t>
      </w:r>
    </w:p>
    <w:p w14:paraId="3282EAD9" w14:textId="3537AC9A" w:rsidR="00A53912" w:rsidRPr="0073170C" w:rsidRDefault="00C8056D" w:rsidP="002C0ECF">
      <w:pPr>
        <w:pStyle w:val="Body"/>
      </w:pPr>
      <w:r w:rsidRPr="0073170C">
        <w:t xml:space="preserve">The first </w:t>
      </w:r>
      <w:r w:rsidR="00185EC4" w:rsidRPr="0073170C">
        <w:rPr>
          <w:b/>
          <w:bCs/>
        </w:rPr>
        <w:t>four</w:t>
      </w:r>
      <w:r w:rsidRPr="0073170C">
        <w:rPr>
          <w:b/>
          <w:bCs/>
        </w:rPr>
        <w:t xml:space="preserve"> months</w:t>
      </w:r>
      <w:r w:rsidRPr="0073170C">
        <w:t xml:space="preserve"> of employment will be a probationary period. Regular reviews with line managers take place over the probationary period with the opportunity to discuss progress, identify any areas for action and ensure that there </w:t>
      </w:r>
      <w:proofErr w:type="gramStart"/>
      <w:r w:rsidRPr="0073170C">
        <w:t>is</w:t>
      </w:r>
      <w:proofErr w:type="gramEnd"/>
      <w:r w:rsidRPr="0073170C">
        <w:t xml:space="preserve"> appropriate guidance and support in place to enable successful completion of the probationary period.</w:t>
      </w:r>
    </w:p>
    <w:p w14:paraId="63786876" w14:textId="77777777" w:rsidR="008A6BD3" w:rsidRPr="0073170C" w:rsidRDefault="008A6BD3" w:rsidP="002C0ECF">
      <w:pPr>
        <w:pStyle w:val="Body"/>
      </w:pPr>
    </w:p>
    <w:p w14:paraId="1D4C6AB5" w14:textId="77777777" w:rsidR="00A53912" w:rsidRPr="0073170C" w:rsidRDefault="00C8056D" w:rsidP="002C0ECF">
      <w:pPr>
        <w:pStyle w:val="Body"/>
      </w:pPr>
      <w:r w:rsidRPr="0073170C">
        <w:t xml:space="preserve">During the probationary period, the notice required by either party to terminate employment </w:t>
      </w:r>
      <w:r w:rsidR="007922C7" w:rsidRPr="0073170C">
        <w:br/>
      </w:r>
      <w:r w:rsidRPr="0073170C">
        <w:t>will be</w:t>
      </w:r>
      <w:r w:rsidR="007922C7" w:rsidRPr="0073170C">
        <w:t xml:space="preserve"> </w:t>
      </w:r>
      <w:r w:rsidRPr="0073170C">
        <w:t>one month. Once employment is confirmed, the notice period will be three months.</w:t>
      </w:r>
    </w:p>
    <w:p w14:paraId="17A6748D" w14:textId="635B0BE5" w:rsidR="00A53912" w:rsidRPr="0073170C" w:rsidRDefault="00A53912" w:rsidP="008A6BD3">
      <w:pPr>
        <w:pStyle w:val="Body"/>
        <w:pBdr>
          <w:bottom w:val="single" w:sz="4" w:space="1" w:color="1A2B4B" w:themeColor="text1"/>
        </w:pBdr>
      </w:pPr>
    </w:p>
    <w:p w14:paraId="67D2140C" w14:textId="77777777" w:rsidR="00A53912" w:rsidRPr="0073170C" w:rsidRDefault="00A53912" w:rsidP="002C0ECF">
      <w:pPr>
        <w:pStyle w:val="Body"/>
      </w:pPr>
    </w:p>
    <w:p w14:paraId="0157ED80" w14:textId="153C312D" w:rsidR="00A53912" w:rsidRPr="0073170C" w:rsidRDefault="00C8056D" w:rsidP="0085284D">
      <w:pPr>
        <w:pStyle w:val="Heading3"/>
      </w:pPr>
      <w:r w:rsidRPr="0073170C">
        <w:t>Disclosure Check</w:t>
      </w:r>
    </w:p>
    <w:p w14:paraId="253EF283" w14:textId="3B01292F" w:rsidR="00A53912" w:rsidRPr="0073170C" w:rsidRDefault="00C8056D" w:rsidP="002C0ECF">
      <w:pPr>
        <w:pStyle w:val="Body"/>
      </w:pPr>
      <w:r w:rsidRPr="0073170C">
        <w:t>As Winchester College is an educational establishment, a condition of employment will be that the successful candidate must consent to the school obtaining an Enhanced Level Disclosure Check through the Disclosure and Barring Service (DBS). This will reveal all spent and unspent convictions, warnings, cautions and bind-overs. A policy on the recruitment of ex-offenders is available on the school’s website.</w:t>
      </w:r>
    </w:p>
    <w:p w14:paraId="7AEA491B" w14:textId="77777777" w:rsidR="0085284D" w:rsidRPr="0073170C" w:rsidRDefault="0085284D" w:rsidP="002C0ECF">
      <w:pPr>
        <w:pStyle w:val="Body"/>
      </w:pPr>
    </w:p>
    <w:p w14:paraId="22DDF6B1" w14:textId="77777777" w:rsidR="00C64871" w:rsidRPr="0073170C" w:rsidRDefault="00C64871" w:rsidP="00C64871">
      <w:pPr>
        <w:pStyle w:val="Body"/>
      </w:pPr>
      <w:r w:rsidRPr="0073170C">
        <w:t xml:space="preserve">Safeguarding is one of the primary responsibilities of this role. The jobholder is responsible for promoting and safeguarding the welfare of children and young persons for whom they are responsible, or with </w:t>
      </w:r>
      <w:r w:rsidRPr="0073170C">
        <w:br/>
        <w:t xml:space="preserve">whom they come into contact with, and will need to adhere to and ensure compliance with the school’s </w:t>
      </w:r>
      <w:hyperlink r:id="rId18" w:history="1">
        <w:r w:rsidRPr="0073170C">
          <w:rPr>
            <w:rStyle w:val="Hyperlink"/>
            <w:bCs/>
            <w:color w:val="785E56" w:themeColor="background2" w:themeShade="80"/>
          </w:rPr>
          <w:t>Child Protection and Safeguarding Policy</w:t>
        </w:r>
      </w:hyperlink>
      <w:r w:rsidRPr="0073170C">
        <w:t xml:space="preserve"> at all times. The postholder should be conversant with</w:t>
      </w:r>
      <w:r w:rsidRPr="0073170C">
        <w:br/>
        <w:t xml:space="preserve">the responsibilities and procedures detailed in this policy and with the </w:t>
      </w:r>
      <w:hyperlink r:id="rId19" w:history="1">
        <w:r w:rsidRPr="0073170C">
          <w:rPr>
            <w:rStyle w:val="Hyperlink"/>
            <w:bCs/>
            <w:color w:val="785E56" w:themeColor="background2" w:themeShade="80"/>
          </w:rPr>
          <w:t>Department for Education’s Keeping Children Safe in Education</w:t>
        </w:r>
      </w:hyperlink>
      <w:r w:rsidRPr="0073170C">
        <w:t xml:space="preserve">. If, </w:t>
      </w:r>
      <w:proofErr w:type="gramStart"/>
      <w:r w:rsidRPr="0073170C">
        <w:t>in the course of</w:t>
      </w:r>
      <w:proofErr w:type="gramEnd"/>
      <w:r w:rsidRPr="0073170C">
        <w:t xml:space="preserve"> carrying out the duties of the post, the postholder becomes aware of any actual or potential risks to the safety or welfare of children in the school, they must report any concerns to the school’s Designated Safeguarding Lead, or in their absence, the Deputy Designated Safeguarding Leads.</w:t>
      </w:r>
    </w:p>
    <w:p w14:paraId="659347C1" w14:textId="77777777" w:rsidR="0085284D" w:rsidRPr="0073170C" w:rsidRDefault="0085284D" w:rsidP="0085284D">
      <w:pPr>
        <w:pStyle w:val="Body"/>
        <w:pBdr>
          <w:bottom w:val="single" w:sz="4" w:space="1" w:color="1A2B4B" w:themeColor="text1"/>
        </w:pBdr>
      </w:pPr>
    </w:p>
    <w:p w14:paraId="5E34A841" w14:textId="77777777" w:rsidR="00A53912" w:rsidRPr="0073170C" w:rsidRDefault="00A53912" w:rsidP="002C0ECF">
      <w:pPr>
        <w:pStyle w:val="Body"/>
      </w:pPr>
    </w:p>
    <w:p w14:paraId="2527AA18" w14:textId="090E99F1" w:rsidR="00A53912" w:rsidRPr="0073170C" w:rsidRDefault="00C8056D" w:rsidP="0085284D">
      <w:pPr>
        <w:pStyle w:val="Heading3"/>
      </w:pPr>
      <w:r w:rsidRPr="0073170C">
        <w:t>References and Other Pre-employment Checks</w:t>
      </w:r>
    </w:p>
    <w:p w14:paraId="7DB52472" w14:textId="3AE6ABDC" w:rsidR="00A53912" w:rsidRPr="0073170C" w:rsidRDefault="00C8056D" w:rsidP="008749EB">
      <w:pPr>
        <w:pStyle w:val="Body"/>
      </w:pPr>
      <w:r w:rsidRPr="0073170C">
        <w:t xml:space="preserve">The appointment will be dependent upon the receipt of a successful medical check and satisfactory references. The College will usually seek references from shortlisted candidates before interview and may approach previous employers for information to verify </w:t>
      </w:r>
      <w:proofErr w:type="gramStart"/>
      <w:r w:rsidRPr="0073170C">
        <w:t>particular experience</w:t>
      </w:r>
      <w:proofErr w:type="gramEnd"/>
      <w:r w:rsidRPr="0073170C">
        <w:t xml:space="preserve"> or qualifications. At least one referee must be the current or most recent employer. Where applicants are not currently working with children but have done so in the past, one referee must be the person by whom they were most recently employed when working with children.</w:t>
      </w:r>
    </w:p>
    <w:p w14:paraId="29441F6E" w14:textId="699D4A16" w:rsidR="007922C7" w:rsidRPr="0073170C" w:rsidRDefault="007922C7" w:rsidP="008749EB">
      <w:pPr>
        <w:pStyle w:val="Body"/>
      </w:pPr>
    </w:p>
    <w:p w14:paraId="357675BC" w14:textId="3E5BFA47" w:rsidR="00856FFD" w:rsidRPr="0073170C" w:rsidRDefault="00C8056D" w:rsidP="002C0ECF">
      <w:pPr>
        <w:pStyle w:val="Body"/>
      </w:pPr>
      <w:r w:rsidRPr="0073170C">
        <w:rPr>
          <w:noProof/>
        </w:rPr>
        <w:drawing>
          <wp:anchor distT="0" distB="0" distL="114300" distR="114300" simplePos="0" relativeHeight="251658254" behindDoc="1" locked="0" layoutInCell="1" allowOverlap="1" wp14:anchorId="22C5C8B7" wp14:editId="12ED2AC3">
            <wp:simplePos x="0" y="0"/>
            <wp:positionH relativeFrom="column">
              <wp:posOffset>8256</wp:posOffset>
            </wp:positionH>
            <wp:positionV relativeFrom="paragraph">
              <wp:posOffset>336898</wp:posOffset>
            </wp:positionV>
            <wp:extent cx="2743200" cy="2059592"/>
            <wp:effectExtent l="0" t="0" r="0" b="0"/>
            <wp:wrapNone/>
            <wp:docPr id="2097113388" name="Picture 3" descr="A group of people sitting on a bench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13388" name="Picture 3" descr="A group of people sitting on a bench in a park&#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190" cy="20625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0C">
        <w:br w:type="page"/>
      </w:r>
    </w:p>
    <w:p w14:paraId="1C8F7EAC" w14:textId="77777777" w:rsidR="002D7A28" w:rsidRPr="0073170C" w:rsidRDefault="00C8056D" w:rsidP="0051412F">
      <w:pPr>
        <w:pStyle w:val="Heading2"/>
      </w:pPr>
      <w:r w:rsidRPr="0073170C">
        <w:lastRenderedPageBreak/>
        <w:t>HOW TO APPLY</w:t>
      </w:r>
    </w:p>
    <w:p w14:paraId="47FB4A00" w14:textId="77777777" w:rsidR="00C60A6C" w:rsidRPr="0073170C" w:rsidRDefault="00C60A6C" w:rsidP="002C0ECF">
      <w:pPr>
        <w:pStyle w:val="Body"/>
      </w:pPr>
    </w:p>
    <w:p w14:paraId="0E52C0B6" w14:textId="7363531C" w:rsidR="00AE2746" w:rsidRPr="0073170C" w:rsidRDefault="00C8056D" w:rsidP="002C0ECF">
      <w:pPr>
        <w:pStyle w:val="Body"/>
      </w:pPr>
      <w:r w:rsidRPr="0073170C">
        <w:t>Only applications completed on the school website will be accepted. Please attach a full CV with your application</w:t>
      </w:r>
      <w:r w:rsidR="00C64871" w:rsidRPr="0073170C">
        <w:t xml:space="preserve">. </w:t>
      </w:r>
    </w:p>
    <w:p w14:paraId="17B7D060" w14:textId="77777777" w:rsidR="00AE2746" w:rsidRPr="0073170C" w:rsidRDefault="00AE2746" w:rsidP="002C0ECF">
      <w:pPr>
        <w:pStyle w:val="Body"/>
      </w:pPr>
    </w:p>
    <w:p w14:paraId="01C1A694" w14:textId="77777777" w:rsidR="00AE2746" w:rsidRPr="0073170C" w:rsidRDefault="00C8056D" w:rsidP="002C0ECF">
      <w:pPr>
        <w:pStyle w:val="Body"/>
      </w:pPr>
      <w:r w:rsidRPr="0073170C">
        <w:t>Please note that applications will be dealt with as they arrive. Winchester College reserves the right</w:t>
      </w:r>
      <w:r w:rsidRPr="0073170C">
        <w:br/>
        <w:t>to appoint before the deadline passes.</w:t>
      </w:r>
    </w:p>
    <w:p w14:paraId="7D203BFA" w14:textId="77777777" w:rsidR="00AE2746" w:rsidRPr="0073170C" w:rsidRDefault="00AE2746" w:rsidP="002C0ECF">
      <w:pPr>
        <w:pStyle w:val="Body"/>
      </w:pPr>
    </w:p>
    <w:p w14:paraId="58A9D936" w14:textId="484BF3C3" w:rsidR="00AE2746" w:rsidRPr="0073170C" w:rsidRDefault="00C8056D" w:rsidP="002C0ECF">
      <w:pPr>
        <w:pStyle w:val="Body"/>
        <w:rPr>
          <w:b/>
          <w:bCs/>
        </w:rPr>
      </w:pPr>
      <w:r w:rsidRPr="0073170C">
        <w:rPr>
          <w:b/>
          <w:bCs/>
        </w:rPr>
        <w:t>Closing date for applications</w:t>
      </w:r>
      <w:r w:rsidRPr="00E16A80">
        <w:rPr>
          <w:b/>
          <w:bCs/>
        </w:rPr>
        <w:t xml:space="preserve">: </w:t>
      </w:r>
      <w:r w:rsidR="00034F65" w:rsidRPr="00E16A80">
        <w:rPr>
          <w:b/>
          <w:bCs/>
        </w:rPr>
        <w:t xml:space="preserve">Midnight </w:t>
      </w:r>
      <w:r w:rsidR="00E16A80" w:rsidRPr="00E16A80">
        <w:rPr>
          <w:b/>
          <w:bCs/>
        </w:rPr>
        <w:t>Monday</w:t>
      </w:r>
      <w:r w:rsidR="004613B7" w:rsidRPr="00E16A80">
        <w:rPr>
          <w:b/>
          <w:bCs/>
        </w:rPr>
        <w:t xml:space="preserve"> </w:t>
      </w:r>
      <w:r w:rsidR="00E16A80" w:rsidRPr="00E16A80">
        <w:rPr>
          <w:b/>
          <w:bCs/>
        </w:rPr>
        <w:t>4</w:t>
      </w:r>
      <w:r w:rsidR="003233E9" w:rsidRPr="00E16A80">
        <w:rPr>
          <w:b/>
          <w:bCs/>
          <w:vertAlign w:val="superscript"/>
        </w:rPr>
        <w:t>th</w:t>
      </w:r>
      <w:r w:rsidR="003233E9" w:rsidRPr="00E16A80">
        <w:rPr>
          <w:b/>
          <w:bCs/>
        </w:rPr>
        <w:t xml:space="preserve"> </w:t>
      </w:r>
      <w:r w:rsidR="00E16A80" w:rsidRPr="00E16A80">
        <w:rPr>
          <w:b/>
          <w:bCs/>
        </w:rPr>
        <w:t>May</w:t>
      </w:r>
      <w:r w:rsidR="003233E9" w:rsidRPr="00E16A80">
        <w:rPr>
          <w:b/>
          <w:bCs/>
        </w:rPr>
        <w:t xml:space="preserve"> 2026</w:t>
      </w:r>
    </w:p>
    <w:p w14:paraId="32DD9D15" w14:textId="77777777" w:rsidR="00AE2746" w:rsidRPr="0073170C" w:rsidRDefault="00AE2746" w:rsidP="002C0ECF">
      <w:pPr>
        <w:pStyle w:val="Body"/>
      </w:pPr>
    </w:p>
    <w:p w14:paraId="7ADFED7E" w14:textId="77777777" w:rsidR="00AE2746" w:rsidRPr="0073170C" w:rsidRDefault="00C8056D" w:rsidP="002C0ECF">
      <w:pPr>
        <w:pStyle w:val="Body"/>
      </w:pPr>
      <w:r w:rsidRPr="0073170C">
        <w:t xml:space="preserve">If you have any questions about this vacancy or the recruitment process, please email </w:t>
      </w:r>
      <w:hyperlink r:id="rId21" w:history="1">
        <w:r w:rsidR="0070112F" w:rsidRPr="0073170C">
          <w:rPr>
            <w:rStyle w:val="Hyperlink"/>
            <w:bCs/>
          </w:rPr>
          <w:t>recruitment@wincoll.ac.uk</w:t>
        </w:r>
      </w:hyperlink>
      <w:r w:rsidRPr="0073170C">
        <w:t>.</w:t>
      </w:r>
    </w:p>
    <w:p w14:paraId="7BA6E3D2" w14:textId="77777777" w:rsidR="004142AA" w:rsidRPr="0073170C" w:rsidRDefault="004142AA" w:rsidP="0051412F">
      <w:pPr>
        <w:pStyle w:val="Body"/>
        <w:pBdr>
          <w:bottom w:val="single" w:sz="4" w:space="1" w:color="1A2B4B" w:themeColor="text1"/>
        </w:pBdr>
      </w:pPr>
    </w:p>
    <w:p w14:paraId="4C7EE29A" w14:textId="77777777" w:rsidR="00915E7A" w:rsidRPr="0073170C" w:rsidRDefault="00915E7A" w:rsidP="002C0ECF">
      <w:pPr>
        <w:pStyle w:val="Body"/>
      </w:pPr>
    </w:p>
    <w:p w14:paraId="3AC81CC4" w14:textId="604E456B" w:rsidR="00AE2746" w:rsidRPr="00637F40" w:rsidRDefault="00637F40" w:rsidP="00283035">
      <w:pPr>
        <w:pStyle w:val="Heading2"/>
        <w:spacing w:after="0"/>
        <w:rPr>
          <w:rStyle w:val="Hyperlink"/>
          <w:bCs/>
          <w:color w:val="785E56" w:themeColor="background2" w:themeShade="80"/>
        </w:rPr>
      </w:pPr>
      <w:r w:rsidRPr="00637F40">
        <w:rPr>
          <w:b/>
          <w:bCs/>
          <w:color w:val="785E56" w:themeColor="background2" w:themeShade="80"/>
        </w:rPr>
        <w:fldChar w:fldCharType="begin"/>
      </w:r>
      <w:r w:rsidRPr="00637F40">
        <w:rPr>
          <w:b/>
          <w:bCs/>
          <w:color w:val="785E56" w:themeColor="background2" w:themeShade="80"/>
        </w:rPr>
        <w:instrText>HYPERLINK "https://ce0527li.webitrent.com/ce0527li_webrecruitment/wrd/run/etrec179gf.open?WVID=8649143QPF&amp;LANG=USA&amp;VACANCY_ID=1097383zFh"</w:instrText>
      </w:r>
      <w:r w:rsidRPr="00637F40">
        <w:rPr>
          <w:b/>
          <w:bCs/>
          <w:color w:val="785E56" w:themeColor="background2" w:themeShade="80"/>
        </w:rPr>
      </w:r>
      <w:r w:rsidRPr="00637F40">
        <w:rPr>
          <w:b/>
          <w:bCs/>
          <w:color w:val="785E56" w:themeColor="background2" w:themeShade="80"/>
        </w:rPr>
        <w:fldChar w:fldCharType="separate"/>
      </w:r>
      <w:r w:rsidR="00C8056D" w:rsidRPr="00637F40">
        <w:rPr>
          <w:rStyle w:val="Hyperlink"/>
          <w:bCs/>
          <w:color w:val="785E56" w:themeColor="background2" w:themeShade="80"/>
        </w:rPr>
        <w:t>APPLY HERE</w:t>
      </w:r>
    </w:p>
    <w:p w14:paraId="2A04577B" w14:textId="01EECCC2" w:rsidR="00AE2746" w:rsidRPr="0073170C" w:rsidRDefault="00637F40" w:rsidP="00283035">
      <w:pPr>
        <w:pStyle w:val="Heading3"/>
        <w:spacing w:before="0" w:after="0"/>
      </w:pPr>
      <w:r w:rsidRPr="00637F40">
        <w:rPr>
          <w:rFonts w:ascii="Arial" w:hAnsi="Arial"/>
          <w:b/>
          <w:bCs/>
          <w:color w:val="785E56" w:themeColor="background2" w:themeShade="80"/>
          <w:szCs w:val="32"/>
        </w:rPr>
        <w:fldChar w:fldCharType="end"/>
      </w:r>
      <w:r w:rsidR="00C8056D" w:rsidRPr="0073170C">
        <w:br/>
        <w:t>Diversity and Inclusion</w:t>
      </w:r>
    </w:p>
    <w:p w14:paraId="039CE014" w14:textId="77777777" w:rsidR="00AE2746" w:rsidRPr="0073170C" w:rsidRDefault="00C8056D" w:rsidP="002C0ECF">
      <w:pPr>
        <w:pStyle w:val="Body"/>
      </w:pPr>
      <w:r w:rsidRPr="0073170C">
        <w:t>We embrace diversity and inclusion in the workplace and are committed to promoting a fair and supportive environment for all our employees. We are keen to welcome applications from all applicants that feel that they meet the requirements of the role, regardless of their background and culture.</w:t>
      </w:r>
    </w:p>
    <w:p w14:paraId="344D234D" w14:textId="77777777" w:rsidR="004142AA" w:rsidRPr="0073170C" w:rsidRDefault="004142AA" w:rsidP="0051412F">
      <w:pPr>
        <w:pStyle w:val="Body"/>
        <w:pBdr>
          <w:bottom w:val="single" w:sz="4" w:space="1" w:color="1A2B4B" w:themeColor="text1"/>
        </w:pBdr>
      </w:pPr>
    </w:p>
    <w:p w14:paraId="0E50181E" w14:textId="77777777" w:rsidR="00915E7A" w:rsidRPr="0073170C" w:rsidRDefault="00915E7A" w:rsidP="002C0ECF">
      <w:pPr>
        <w:pStyle w:val="Body"/>
      </w:pPr>
    </w:p>
    <w:p w14:paraId="31B9F3E4" w14:textId="77777777" w:rsidR="00AE2746" w:rsidRPr="0073170C" w:rsidRDefault="00C8056D" w:rsidP="0051412F">
      <w:pPr>
        <w:pStyle w:val="Heading3"/>
      </w:pPr>
      <w:r w:rsidRPr="0073170C">
        <w:t>Data Protection</w:t>
      </w:r>
    </w:p>
    <w:p w14:paraId="45CE461F" w14:textId="77777777" w:rsidR="00AE2746" w:rsidRPr="0073170C" w:rsidRDefault="00C8056D" w:rsidP="002C0ECF">
      <w:pPr>
        <w:pStyle w:val="Body"/>
      </w:pPr>
      <w:r w:rsidRPr="0073170C">
        <w:t xml:space="preserve">Winchester College collects and processes relevant personal data as part of its everyday operations and </w:t>
      </w:r>
      <w:r w:rsidR="0051412F" w:rsidRPr="0073170C">
        <w:br/>
      </w:r>
      <w:r w:rsidRPr="0073170C">
        <w:t xml:space="preserve">is obliged to process it in accordance with the General Data Protection Regulation and Data Act 2018. </w:t>
      </w:r>
      <w:r w:rsidR="0051412F" w:rsidRPr="0073170C">
        <w:br/>
      </w:r>
      <w:r w:rsidRPr="0073170C">
        <w:t>The school is the Data Controller of this data under the Act and is registered with the Information Commissioner's Office. Its registration number is Z5751669.</w:t>
      </w:r>
    </w:p>
    <w:p w14:paraId="1564FA5E" w14:textId="77777777" w:rsidR="00915E7A" w:rsidRPr="0073170C" w:rsidRDefault="00915E7A" w:rsidP="002C0ECF">
      <w:pPr>
        <w:pStyle w:val="Body"/>
      </w:pPr>
    </w:p>
    <w:p w14:paraId="5DE5993A" w14:textId="77777777" w:rsidR="00AE2746" w:rsidRPr="0073170C" w:rsidRDefault="00C8056D" w:rsidP="002C0ECF">
      <w:pPr>
        <w:pStyle w:val="Body"/>
      </w:pPr>
      <w:r w:rsidRPr="0073170C">
        <w:t xml:space="preserve">If you have any queries or comments about this policy or how personal data is processed by the school, please contact the Bursar and his team by emailing: </w:t>
      </w:r>
      <w:r w:rsidRPr="0073170C">
        <w:rPr>
          <w:b/>
          <w:bCs/>
        </w:rPr>
        <w:t>dataprotection@wincoll.ac.uk</w:t>
      </w:r>
      <w:r w:rsidRPr="0073170C">
        <w:t xml:space="preserve"> or by writing to: Data Protection, The Bursary, Winchester College, College Street, Winchester, SO23 9NA.</w:t>
      </w:r>
    </w:p>
    <w:p w14:paraId="4C341EEF" w14:textId="77777777" w:rsidR="0076139A" w:rsidRPr="0073170C" w:rsidRDefault="00C8056D" w:rsidP="002C0ECF">
      <w:pPr>
        <w:pStyle w:val="Body"/>
      </w:pPr>
      <w:r w:rsidRPr="0073170C">
        <w:rPr>
          <w:noProof/>
        </w:rPr>
        <w:drawing>
          <wp:anchor distT="0" distB="0" distL="114300" distR="114300" simplePos="0" relativeHeight="251658247" behindDoc="1" locked="0" layoutInCell="1" allowOverlap="1" wp14:anchorId="4B2B749E" wp14:editId="06FA9182">
            <wp:simplePos x="0" y="0"/>
            <wp:positionH relativeFrom="column">
              <wp:posOffset>0</wp:posOffset>
            </wp:positionH>
            <wp:positionV relativeFrom="page">
              <wp:posOffset>7849235</wp:posOffset>
            </wp:positionV>
            <wp:extent cx="3240000" cy="2019600"/>
            <wp:effectExtent l="0" t="0" r="0" b="0"/>
            <wp:wrapNone/>
            <wp:docPr id="2068874214" name="Picture 11" descr="A group of women wearing striped shirts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74214" name="Picture 11" descr="A group of women wearing striped shirts hugging each oth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019600"/>
                    </a:xfrm>
                    <a:prstGeom prst="rect">
                      <a:avLst/>
                    </a:prstGeom>
                  </pic:spPr>
                </pic:pic>
              </a:graphicData>
            </a:graphic>
            <wp14:sizeRelH relativeFrom="margin">
              <wp14:pctWidth>0</wp14:pctWidth>
            </wp14:sizeRelH>
            <wp14:sizeRelV relativeFrom="margin">
              <wp14:pctHeight>0</wp14:pctHeight>
            </wp14:sizeRelV>
          </wp:anchor>
        </w:drawing>
      </w:r>
    </w:p>
    <w:p w14:paraId="0693A100" w14:textId="77777777" w:rsidR="0076139A" w:rsidRPr="0073170C" w:rsidRDefault="00C8056D">
      <w:pPr>
        <w:spacing w:after="160" w:line="259" w:lineRule="auto"/>
      </w:pPr>
      <w:r w:rsidRPr="0073170C">
        <w:br w:type="page"/>
      </w:r>
    </w:p>
    <w:p w14:paraId="68943F3C" w14:textId="77777777" w:rsidR="00666B0C" w:rsidRPr="0073170C" w:rsidRDefault="00C8056D" w:rsidP="00350349">
      <w:pPr>
        <w:pStyle w:val="Heading1"/>
      </w:pPr>
      <w:r w:rsidRPr="0073170C">
        <w:rPr>
          <w:noProof/>
          <w:sz w:val="26"/>
          <w:szCs w:val="26"/>
          <w:lang w:val="fr-BE"/>
        </w:rPr>
        <w:lastRenderedPageBreak/>
        <mc:AlternateContent>
          <mc:Choice Requires="wpg">
            <w:drawing>
              <wp:anchor distT="0" distB="0" distL="114300" distR="114300" simplePos="0" relativeHeight="251658249" behindDoc="1" locked="1" layoutInCell="1" allowOverlap="1" wp14:anchorId="08F0774B" wp14:editId="7BA00E95">
                <wp:simplePos x="0" y="0"/>
                <wp:positionH relativeFrom="page">
                  <wp:align>right</wp:align>
                </wp:positionH>
                <wp:positionV relativeFrom="page">
                  <wp:posOffset>-335280</wp:posOffset>
                </wp:positionV>
                <wp:extent cx="7559675" cy="10691495"/>
                <wp:effectExtent l="0" t="0" r="3175" b="0"/>
                <wp:wrapNone/>
                <wp:docPr id="1359193769" name="Group 10"/>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513978967" name="Rectangle 8"/>
                        <wps:cNvSpPr/>
                        <wps:spPr>
                          <a:xfrm>
                            <a:off x="0" y="0"/>
                            <a:ext cx="7560000" cy="10692000"/>
                          </a:xfrm>
                          <a:prstGeom prst="rect">
                            <a:avLst/>
                          </a:prstGeom>
                          <a:solidFill>
                            <a:schemeClr val="bg2">
                              <a:alpha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941382161" name="Text Box 9"/>
                        <wps:cNvSpPr txBox="1"/>
                        <wps:spPr>
                          <a:xfrm>
                            <a:off x="3572540" y="10185991"/>
                            <a:ext cx="422450" cy="179705"/>
                          </a:xfrm>
                          <a:prstGeom prst="rect">
                            <a:avLst/>
                          </a:prstGeom>
                          <a:noFill/>
                          <a:ln w="6350">
                            <a:noFill/>
                          </a:ln>
                        </wps:spPr>
                        <wps:txbx>
                          <w:txbxContent>
                            <w:p w14:paraId="4690DF69" w14:textId="77777777" w:rsidR="00D05674" w:rsidRPr="00A23F8E" w:rsidRDefault="00C8056D" w:rsidP="00D05674">
                              <w:pPr>
                                <w:jc w:val="center"/>
                                <w:rPr>
                                  <w:rFonts w:ascii="Georgia" w:hAnsi="Georgia"/>
                                  <w:szCs w:val="20"/>
                                </w:rPr>
                              </w:pPr>
                              <w:r>
                                <w:rPr>
                                  <w:rFonts w:ascii="Georgia" w:hAnsi="Georgia"/>
                                  <w:szCs w:val="2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8F0774B" id="_x0000_s1034" style="position:absolute;margin-left:544.05pt;margin-top:-26.4pt;width:595.25pt;height:841.85pt;z-index:-251658231;mso-position-horizontal:right;mso-position-horizontal-relative:page;mso-position-vertical-relative:page;mso-width-relative:margin;mso-height-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">
                <v:rect id="Rectangle 8" o:spid="_x0000_s1035"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" fillcolor="#d6cac6 [3214]" stroked="f" strokeweight="1pt">
                  <v:fill opacity="59110f"/>
                </v:rect>
                <v:shape id="Text Box 9" o:spid="_x0000_s1036" type="#_x0000_t202" style="position:absolute;left:35725;top:101859;width:42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" filled="f" stroked="f" strokeweight=".5pt">
                  <v:textbox style="mso-fit-shape-to-text:t" inset="0,0,0,0">
                    <w:txbxContent>
                      <w:p w14:paraId="4690DF69" w14:textId="77777777" w:rsidR="00D05674" w:rsidRPr="00A23F8E" w:rsidRDefault="00C8056D" w:rsidP="00D05674">
                        <w:pPr>
                          <w:jc w:val="center"/>
                          <w:rPr>
                            <w:rFonts w:ascii="Georgia" w:hAnsi="Georgia"/>
                            <w:szCs w:val="20"/>
                          </w:rPr>
                        </w:pPr>
                        <w:r>
                          <w:rPr>
                            <w:rFonts w:ascii="Georgia" w:hAnsi="Georgia"/>
                            <w:szCs w:val="20"/>
                          </w:rPr>
                          <w:t>10</w:t>
                        </w:r>
                      </w:p>
                    </w:txbxContent>
                  </v:textbox>
                </v:shape>
                <w10:wrap anchorx="page" anchory="page"/>
                <w10:anchorlock/>
              </v:group>
            </w:pict>
          </mc:Fallback>
        </mc:AlternateContent>
      </w:r>
      <w:r w:rsidR="00666B0C" w:rsidRPr="0073170C">
        <w:t>PART FIVE</w:t>
      </w:r>
    </w:p>
    <w:p w14:paraId="1A4AD085" w14:textId="77777777" w:rsidR="00666B0C" w:rsidRPr="0073170C" w:rsidRDefault="00C8056D" w:rsidP="00350349">
      <w:pPr>
        <w:pStyle w:val="Heading2"/>
      </w:pPr>
      <w:r w:rsidRPr="0073170C">
        <w:t>ABOUT WINCHESTER COLLEGE</w:t>
      </w:r>
    </w:p>
    <w:p w14:paraId="432E2B20" w14:textId="77777777" w:rsidR="00F30F8E" w:rsidRPr="0073170C" w:rsidRDefault="00F30F8E" w:rsidP="001739A5">
      <w:pPr>
        <w:pStyle w:val="Body"/>
      </w:pPr>
    </w:p>
    <w:p w14:paraId="5D3935ED" w14:textId="77777777" w:rsidR="00283035" w:rsidRPr="0073170C" w:rsidRDefault="00283035" w:rsidP="001739A5">
      <w:pPr>
        <w:pStyle w:val="Body"/>
      </w:pPr>
    </w:p>
    <w:p w14:paraId="76D6B3FD" w14:textId="77777777" w:rsidR="007C57A7" w:rsidRPr="0073170C" w:rsidRDefault="00C8056D" w:rsidP="00EE0B1D">
      <w:pPr>
        <w:pStyle w:val="Body"/>
      </w:pPr>
      <w:r w:rsidRPr="0073170C">
        <w:t xml:space="preserve">Winchester College was founded in 1382 by a radical educational reformer and has since been shaped </w:t>
      </w:r>
      <w:r w:rsidR="00A6638B" w:rsidRPr="0073170C">
        <w:br/>
      </w:r>
      <w:r w:rsidRPr="0073170C">
        <w:t>by centuries of tradition.</w:t>
      </w:r>
    </w:p>
    <w:p w14:paraId="25C3EA85" w14:textId="77777777" w:rsidR="00A6638B" w:rsidRPr="0073170C" w:rsidRDefault="00A6638B" w:rsidP="00EE0B1D">
      <w:pPr>
        <w:pStyle w:val="Body"/>
      </w:pPr>
    </w:p>
    <w:p w14:paraId="6808C2A9" w14:textId="77777777" w:rsidR="007C57A7" w:rsidRPr="0073170C" w:rsidRDefault="00C8056D" w:rsidP="00EE0B1D">
      <w:pPr>
        <w:pStyle w:val="Body"/>
      </w:pPr>
      <w:r w:rsidRPr="0073170C">
        <w:t xml:space="preserve">Today, the School has 735 pupils. Over time, the </w:t>
      </w:r>
      <w:proofErr w:type="gramStart"/>
      <w:r w:rsidRPr="0073170C">
        <w:t>School</w:t>
      </w:r>
      <w:proofErr w:type="gramEnd"/>
      <w:r w:rsidRPr="0073170C">
        <w:t xml:space="preserve"> plans to admit up to </w:t>
      </w:r>
      <w:proofErr w:type="gramStart"/>
      <w:r w:rsidRPr="0073170C">
        <w:t>40 day</w:t>
      </w:r>
      <w:proofErr w:type="gramEnd"/>
      <w:r w:rsidRPr="0073170C">
        <w:t xml:space="preserve"> pupils into the Sixth </w:t>
      </w:r>
      <w:r w:rsidR="00A6638B" w:rsidRPr="0073170C">
        <w:br/>
      </w:r>
      <w:r w:rsidRPr="0073170C">
        <w:t xml:space="preserve">Form each year (around half of whom will be girls) and up to 60 girl boarders. This will bring the total </w:t>
      </w:r>
      <w:r w:rsidR="00A6638B" w:rsidRPr="0073170C">
        <w:br/>
      </w:r>
      <w:r w:rsidRPr="0073170C">
        <w:t>School population to around 900 pupils, similar in size to Rugby and Harrow, but smaller than Sevenoaks, Oundle, Wellington and Eton. The number of boys boarding at 13+ will remain the same.</w:t>
      </w:r>
    </w:p>
    <w:p w14:paraId="3320BF23" w14:textId="77777777" w:rsidR="00A6638B" w:rsidRPr="0073170C" w:rsidRDefault="00A6638B" w:rsidP="00EE0B1D">
      <w:pPr>
        <w:pStyle w:val="Body"/>
      </w:pPr>
    </w:p>
    <w:p w14:paraId="0A517138" w14:textId="77777777" w:rsidR="007C57A7" w:rsidRPr="0073170C" w:rsidRDefault="00C8056D" w:rsidP="00EE0B1D">
      <w:pPr>
        <w:pStyle w:val="Body"/>
      </w:pPr>
      <w:r w:rsidRPr="0073170C">
        <w:t xml:space="preserve">A recent milestone in Winchester’s history is the merger with The Pilgrims’ School, one of the leading academic prep schools for boys. The merger strengthens the historical ties between the two schools, </w:t>
      </w:r>
      <w:r w:rsidR="00A6638B" w:rsidRPr="0073170C">
        <w:br/>
      </w:r>
      <w:r w:rsidRPr="0073170C">
        <w:t xml:space="preserve">ensuring that we both continue to provide an education of exceptional quality and breadth, while also </w:t>
      </w:r>
      <w:r w:rsidR="00A6638B" w:rsidRPr="0073170C">
        <w:br/>
      </w:r>
      <w:r w:rsidRPr="0073170C">
        <w:t>creating new opportunities for increased collaboration and innovation.</w:t>
      </w:r>
    </w:p>
    <w:p w14:paraId="71711A1A" w14:textId="77777777" w:rsidR="00A6638B" w:rsidRPr="0073170C" w:rsidRDefault="00A6638B" w:rsidP="00EE0B1D">
      <w:pPr>
        <w:pStyle w:val="Body"/>
      </w:pPr>
    </w:p>
    <w:p w14:paraId="1B035075" w14:textId="77777777" w:rsidR="007C57A7" w:rsidRPr="0073170C" w:rsidRDefault="00C8056D" w:rsidP="00EE0B1D">
      <w:pPr>
        <w:pStyle w:val="Body"/>
      </w:pPr>
      <w:r w:rsidRPr="0073170C">
        <w:t xml:space="preserve">The College has also recently completed a brand review and refresh, designed to provide prospective </w:t>
      </w:r>
      <w:r w:rsidR="00A6638B" w:rsidRPr="0073170C">
        <w:br/>
      </w:r>
      <w:r w:rsidRPr="0073170C">
        <w:t xml:space="preserve">families with a clearer, more distinctive impression of what makes Winchester unique, and to sharpen </w:t>
      </w:r>
      <w:r w:rsidR="00A6638B" w:rsidRPr="0073170C">
        <w:br/>
      </w:r>
      <w:r w:rsidRPr="0073170C">
        <w:t>the way we communicate our core values and messages.</w:t>
      </w:r>
    </w:p>
    <w:p w14:paraId="69325977" w14:textId="77777777" w:rsidR="00F30F8E" w:rsidRPr="0073170C" w:rsidRDefault="00F30F8E" w:rsidP="00F30F8E">
      <w:pPr>
        <w:pStyle w:val="Body"/>
        <w:pBdr>
          <w:bottom w:val="single" w:sz="4" w:space="1" w:color="1A2B4B" w:themeColor="text1"/>
        </w:pBdr>
      </w:pPr>
    </w:p>
    <w:p w14:paraId="4B9F1694" w14:textId="77777777" w:rsidR="007C57A7" w:rsidRPr="0073170C" w:rsidRDefault="007C57A7" w:rsidP="00EE0B1D">
      <w:pPr>
        <w:pStyle w:val="Body"/>
      </w:pPr>
    </w:p>
    <w:p w14:paraId="3131F845" w14:textId="77777777" w:rsidR="007C57A7" w:rsidRPr="0073170C" w:rsidRDefault="007C57A7" w:rsidP="00EE0B1D">
      <w:pPr>
        <w:pStyle w:val="Body"/>
      </w:pPr>
    </w:p>
    <w:p w14:paraId="650E3400" w14:textId="77777777" w:rsidR="007C57A7" w:rsidRPr="0073170C" w:rsidRDefault="00C8056D" w:rsidP="00F30F8E">
      <w:pPr>
        <w:pStyle w:val="Heading3"/>
        <w:spacing w:after="0"/>
      </w:pPr>
      <w:r w:rsidRPr="0073170C">
        <w:t>Find out more</w:t>
      </w:r>
    </w:p>
    <w:p w14:paraId="6CEDC208" w14:textId="77777777" w:rsidR="00F30F8E" w:rsidRPr="0073170C" w:rsidRDefault="00F30F8E" w:rsidP="00F30F8E"/>
    <w:p w14:paraId="7839AB88" w14:textId="77777777" w:rsidR="00666B0C" w:rsidRPr="0073170C" w:rsidRDefault="00666B0C" w:rsidP="00EE0B1D">
      <w:pPr>
        <w:pStyle w:val="Body"/>
      </w:pPr>
      <w:hyperlink r:id="rId23" w:history="1">
        <w:r w:rsidRPr="0073170C">
          <w:rPr>
            <w:rStyle w:val="Hyperlink"/>
          </w:rPr>
          <w:t xml:space="preserve">WHY WINCHESTER COLLEGE?   </w:t>
        </w:r>
        <w:r w:rsidRPr="0073170C">
          <w:rPr>
            <w:rStyle w:val="Hyperlink"/>
            <w:rFonts w:cs="Times New Roman (Body CS)"/>
            <w:noProof/>
            <w:position w:val="-10"/>
            <w:lang w:val="fr-BE"/>
          </w:rPr>
          <w:drawing>
            <wp:inline distT="0" distB="0" distL="0" distR="0" wp14:anchorId="564E47F0" wp14:editId="142AAA7E">
              <wp:extent cx="216000" cy="216000"/>
              <wp:effectExtent l="0" t="0" r="0" b="0"/>
              <wp:docPr id="2048125024" name="Graphic 1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25024" name="Graphic 12"/>
                      <pic:cNvPicPr/>
                    </pic:nvPicPr>
                    <pic:blipFill>
                      <a:blip r:embed="rId25">
                        <a:extLst>
                          <a:ext uri="{96DAC541-7B7A-43D3-8B79-37D633B846F1}">
                            <asvg:svgBlip xmlns:asvg="http://schemas.microsoft.com/office/drawing/2016/SVG/main" r:embed="rId26"/>
                          </a:ext>
                        </a:extLst>
                      </a:blip>
                      <a:stretch>
                        <a:fillRect/>
                      </a:stretch>
                    </pic:blipFill>
                    <pic:spPr>
                      <a:xfrm>
                        <a:off x="0" y="0"/>
                        <a:ext cx="216000" cy="216000"/>
                      </a:xfrm>
                      <a:prstGeom prst="rect">
                        <a:avLst/>
                      </a:prstGeom>
                    </pic:spPr>
                  </pic:pic>
                </a:graphicData>
              </a:graphic>
            </wp:inline>
          </w:drawing>
        </w:r>
      </w:hyperlink>
    </w:p>
    <w:p w14:paraId="57767FB5" w14:textId="77777777" w:rsidR="00666B0C" w:rsidRPr="0073170C" w:rsidRDefault="00666B0C" w:rsidP="00EE0B1D">
      <w:pPr>
        <w:pStyle w:val="Body"/>
      </w:pPr>
      <w:hyperlink r:id="rId27" w:history="1">
        <w:r w:rsidRPr="0073170C">
          <w:rPr>
            <w:rStyle w:val="Hyperlink"/>
          </w:rPr>
          <w:t xml:space="preserve">EMPLOYMENT   </w:t>
        </w:r>
        <w:r w:rsidRPr="0073170C">
          <w:rPr>
            <w:rStyle w:val="Hyperlink"/>
            <w:rFonts w:cs="Times New Roman (Body CS)"/>
            <w:noProof/>
            <w:position w:val="-10"/>
            <w:lang w:val="fr-BE"/>
          </w:rPr>
          <w:drawing>
            <wp:inline distT="0" distB="0" distL="0" distR="0" wp14:anchorId="43DB5141" wp14:editId="4FC90E44">
              <wp:extent cx="216000" cy="216000"/>
              <wp:effectExtent l="0" t="0" r="0" b="0"/>
              <wp:docPr id="1044931948" name="Graphic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1948" name="Graphic 12"/>
                      <pic:cNvPicPr/>
                    </pic:nvPicPr>
                    <pic:blipFill>
                      <a:blip r:embed="rId25">
                        <a:extLst>
                          <a:ext uri="{96DAC541-7B7A-43D3-8B79-37D633B846F1}">
                            <asvg:svgBlip xmlns:asvg="http://schemas.microsoft.com/office/drawing/2016/SVG/main" r:embed="rId26"/>
                          </a:ext>
                        </a:extLst>
                      </a:blip>
                      <a:stretch>
                        <a:fillRect/>
                      </a:stretch>
                    </pic:blipFill>
                    <pic:spPr>
                      <a:xfrm>
                        <a:off x="0" y="0"/>
                        <a:ext cx="216000" cy="216000"/>
                      </a:xfrm>
                      <a:prstGeom prst="rect">
                        <a:avLst/>
                      </a:prstGeom>
                    </pic:spPr>
                  </pic:pic>
                </a:graphicData>
              </a:graphic>
            </wp:inline>
          </w:drawing>
        </w:r>
      </w:hyperlink>
    </w:p>
    <w:p w14:paraId="780E33F8" w14:textId="77777777" w:rsidR="0008173A" w:rsidRPr="0073170C" w:rsidRDefault="0008173A" w:rsidP="00EE0B1D">
      <w:pPr>
        <w:pStyle w:val="Body"/>
      </w:pPr>
    </w:p>
    <w:p w14:paraId="53EC9C8A" w14:textId="77777777" w:rsidR="0008173A" w:rsidRPr="0073170C" w:rsidRDefault="0008173A" w:rsidP="00EE0B1D">
      <w:pPr>
        <w:pStyle w:val="Body"/>
      </w:pPr>
    </w:p>
    <w:p w14:paraId="373E4641" w14:textId="77777777" w:rsidR="0008173A" w:rsidRPr="0073170C" w:rsidRDefault="0008173A" w:rsidP="00EE0B1D">
      <w:pPr>
        <w:pStyle w:val="Body"/>
      </w:pPr>
    </w:p>
    <w:p w14:paraId="6B1A0992" w14:textId="77777777" w:rsidR="0008173A" w:rsidRPr="0073170C" w:rsidRDefault="0008173A" w:rsidP="00EE0B1D">
      <w:pPr>
        <w:pStyle w:val="Body"/>
      </w:pPr>
    </w:p>
    <w:p w14:paraId="60EE1DB3" w14:textId="77777777" w:rsidR="0008173A" w:rsidRPr="0073170C" w:rsidRDefault="0008173A" w:rsidP="00EE0B1D">
      <w:pPr>
        <w:pStyle w:val="Body"/>
      </w:pPr>
    </w:p>
    <w:p w14:paraId="29F63904" w14:textId="77777777" w:rsidR="00856FFD" w:rsidRPr="0073170C" w:rsidRDefault="00C8056D">
      <w:pPr>
        <w:spacing w:after="160" w:line="259" w:lineRule="auto"/>
      </w:pPr>
      <w:r w:rsidRPr="0073170C">
        <w:br w:type="page"/>
      </w:r>
    </w:p>
    <w:p w14:paraId="65F611E3" w14:textId="77777777" w:rsidR="00856FFD" w:rsidRPr="0073170C" w:rsidRDefault="00C8056D" w:rsidP="00EF1C9E">
      <w:pPr>
        <w:spacing w:after="160" w:line="259" w:lineRule="auto"/>
      </w:pPr>
      <w:r w:rsidRPr="0073170C">
        <w:rPr>
          <w:noProof/>
        </w:rPr>
        <w:lastRenderedPageBreak/>
        <w:drawing>
          <wp:anchor distT="0" distB="0" distL="114300" distR="114300" simplePos="0" relativeHeight="251658251" behindDoc="1" locked="0" layoutInCell="1" allowOverlap="1" wp14:anchorId="6F3536DE" wp14:editId="6786DFA0">
            <wp:simplePos x="0" y="0"/>
            <wp:positionH relativeFrom="margin">
              <wp:posOffset>1190864</wp:posOffset>
            </wp:positionH>
            <wp:positionV relativeFrom="paragraph">
              <wp:posOffset>6359663</wp:posOffset>
            </wp:positionV>
            <wp:extent cx="3600000" cy="1992151"/>
            <wp:effectExtent l="0" t="0" r="635" b="8255"/>
            <wp:wrapNone/>
            <wp:docPr id="38906558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65586" name="Graphic 2"/>
                    <pic:cNvPicPr/>
                  </pic:nvPicPr>
                  <pic:blipFill>
                    <a:blip r:embed="rId29">
                      <a:extLst>
                        <a:ext uri="{96DAC541-7B7A-43D3-8B79-37D633B846F1}">
                          <asvg:svgBlip xmlns:asvg="http://schemas.microsoft.com/office/drawing/2016/SVG/main" r:embed="rId30"/>
                        </a:ext>
                      </a:extLst>
                    </a:blip>
                    <a:stretch>
                      <a:fillRect/>
                    </a:stretch>
                  </pic:blipFill>
                  <pic:spPr>
                    <a:xfrm>
                      <a:off x="0" y="0"/>
                      <a:ext cx="3600000" cy="1992151"/>
                    </a:xfrm>
                    <a:prstGeom prst="rect">
                      <a:avLst/>
                    </a:prstGeom>
                  </pic:spPr>
                </pic:pic>
              </a:graphicData>
            </a:graphic>
            <wp14:sizeRelH relativeFrom="margin">
              <wp14:pctWidth>0</wp14:pctWidth>
            </wp14:sizeRelH>
            <wp14:sizeRelV relativeFrom="margin">
              <wp14:pctHeight>0</wp14:pctHeight>
            </wp14:sizeRelV>
          </wp:anchor>
        </w:drawing>
      </w:r>
      <w:r w:rsidR="002167C2" w:rsidRPr="0073170C">
        <w:rPr>
          <w:noProof/>
        </w:rPr>
        <w:drawing>
          <wp:anchor distT="0" distB="0" distL="114300" distR="114300" simplePos="0" relativeHeight="251658244" behindDoc="1" locked="1" layoutInCell="1" allowOverlap="1" wp14:anchorId="3C3DFC6E" wp14:editId="70444AE8">
            <wp:simplePos x="0" y="0"/>
            <wp:positionH relativeFrom="page">
              <wp:posOffset>0</wp:posOffset>
            </wp:positionH>
            <wp:positionV relativeFrom="page">
              <wp:posOffset>0</wp:posOffset>
            </wp:positionV>
            <wp:extent cx="7560000" cy="10684800"/>
            <wp:effectExtent l="0" t="0" r="3175" b="2540"/>
            <wp:wrapNone/>
            <wp:docPr id="55394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0919"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r w:rsidRPr="0073170C">
        <w:br w:type="page"/>
      </w:r>
    </w:p>
    <w:p w14:paraId="2C191D97" w14:textId="77777777" w:rsidR="00A804B3" w:rsidRPr="0073170C" w:rsidRDefault="00C8056D" w:rsidP="00EE0B1D">
      <w:pPr>
        <w:pStyle w:val="Body"/>
      </w:pPr>
      <w:r w:rsidRPr="0073170C">
        <w:rPr>
          <w:noProof/>
          <w:lang w:val="fr-BE"/>
        </w:rPr>
        <w:lastRenderedPageBreak/>
        <w:drawing>
          <wp:anchor distT="0" distB="0" distL="114300" distR="114300" simplePos="0" relativeHeight="251658243" behindDoc="1" locked="1" layoutInCell="1" allowOverlap="1" wp14:anchorId="60E68123" wp14:editId="05F50BD0">
            <wp:simplePos x="0" y="0"/>
            <wp:positionH relativeFrom="page">
              <wp:posOffset>0</wp:posOffset>
            </wp:positionH>
            <wp:positionV relativeFrom="page">
              <wp:posOffset>0</wp:posOffset>
            </wp:positionV>
            <wp:extent cx="7560000" cy="10699200"/>
            <wp:effectExtent l="0" t="0" r="3175" b="6985"/>
            <wp:wrapNone/>
            <wp:docPr id="82909199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91998" name="Graphic 2"/>
                    <pic:cNvPicPr/>
                  </pic:nvPicPr>
                  <pic:blipFill>
                    <a:blip r:embed="rId32">
                      <a:extLst>
                        <a:ext uri="{96DAC541-7B7A-43D3-8B79-37D633B846F1}">
                          <asvg:svgBlip xmlns:asvg="http://schemas.microsoft.com/office/drawing/2016/SVG/main" r:embed="rId33"/>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5A90E173" w14:textId="77777777" w:rsidR="00BA0342" w:rsidRPr="0073170C" w:rsidRDefault="00BA0342" w:rsidP="00EE0B1D">
      <w:pPr>
        <w:pStyle w:val="Body"/>
        <w:rPr>
          <w:color w:val="FFFFFF" w:themeColor="background1"/>
        </w:rPr>
      </w:pPr>
    </w:p>
    <w:p w14:paraId="0325F071" w14:textId="77777777" w:rsidR="00BA0342" w:rsidRPr="0073170C" w:rsidRDefault="00BA0342" w:rsidP="00EE0B1D">
      <w:pPr>
        <w:pStyle w:val="Body"/>
        <w:rPr>
          <w:color w:val="FFFFFF" w:themeColor="background1"/>
        </w:rPr>
      </w:pPr>
    </w:p>
    <w:p w14:paraId="6185D599" w14:textId="77777777" w:rsidR="00BA0342" w:rsidRPr="0073170C" w:rsidRDefault="00BA0342" w:rsidP="00EE0B1D">
      <w:pPr>
        <w:pStyle w:val="Body"/>
        <w:rPr>
          <w:color w:val="FFFFFF" w:themeColor="background1"/>
        </w:rPr>
      </w:pPr>
    </w:p>
    <w:p w14:paraId="6660316A" w14:textId="77777777" w:rsidR="00BA0342" w:rsidRPr="0073170C" w:rsidRDefault="00BA0342" w:rsidP="00EE0B1D">
      <w:pPr>
        <w:pStyle w:val="Body"/>
        <w:rPr>
          <w:color w:val="FFFFFF" w:themeColor="background1"/>
        </w:rPr>
      </w:pPr>
    </w:p>
    <w:p w14:paraId="13549065" w14:textId="77777777" w:rsidR="00EF1C9E" w:rsidRPr="0073170C" w:rsidRDefault="00C8056D" w:rsidP="00EE0B1D">
      <w:pPr>
        <w:pStyle w:val="Body"/>
        <w:rPr>
          <w:color w:val="FFFFFF" w:themeColor="background1"/>
        </w:rPr>
      </w:pPr>
      <w:r w:rsidRPr="0073170C">
        <w:rPr>
          <w:color w:val="FFFFFF" w:themeColor="background1"/>
        </w:rPr>
        <w:t>Winchester College</w:t>
      </w:r>
    </w:p>
    <w:p w14:paraId="2E3420D9" w14:textId="77777777" w:rsidR="00EF1C9E" w:rsidRPr="0073170C" w:rsidRDefault="00C8056D" w:rsidP="00EE0B1D">
      <w:pPr>
        <w:pStyle w:val="Body"/>
        <w:rPr>
          <w:color w:val="FFFFFF" w:themeColor="background1"/>
        </w:rPr>
      </w:pPr>
      <w:r w:rsidRPr="0073170C">
        <w:rPr>
          <w:color w:val="FFFFFF" w:themeColor="background1"/>
        </w:rPr>
        <w:t>College Street</w:t>
      </w:r>
    </w:p>
    <w:p w14:paraId="20DCFA7A" w14:textId="77777777" w:rsidR="00EF1C9E" w:rsidRPr="0073170C" w:rsidRDefault="00C8056D" w:rsidP="00EE0B1D">
      <w:pPr>
        <w:pStyle w:val="Body"/>
        <w:rPr>
          <w:color w:val="FFFFFF" w:themeColor="background1"/>
        </w:rPr>
      </w:pPr>
      <w:r w:rsidRPr="0073170C">
        <w:rPr>
          <w:color w:val="FFFFFF" w:themeColor="background1"/>
        </w:rPr>
        <w:t>Winchester, SO23 9NA</w:t>
      </w:r>
    </w:p>
    <w:p w14:paraId="5881E566" w14:textId="77777777" w:rsidR="00EF1C9E" w:rsidRPr="0073170C" w:rsidRDefault="00C8056D" w:rsidP="00EE0B1D">
      <w:pPr>
        <w:pStyle w:val="Body"/>
        <w:rPr>
          <w:color w:val="FFFFFF" w:themeColor="background1"/>
        </w:rPr>
      </w:pPr>
      <w:r w:rsidRPr="0073170C">
        <w:rPr>
          <w:color w:val="FFFFFF" w:themeColor="background1"/>
        </w:rPr>
        <w:t>United Kingdom</w:t>
      </w:r>
    </w:p>
    <w:p w14:paraId="0A4A540C" w14:textId="77777777" w:rsidR="00EF1C9E" w:rsidRPr="0073170C" w:rsidRDefault="00EF1C9E" w:rsidP="00EE0B1D">
      <w:pPr>
        <w:pStyle w:val="Body"/>
        <w:rPr>
          <w:color w:val="FFFFFF" w:themeColor="background1"/>
        </w:rPr>
      </w:pPr>
    </w:p>
    <w:p w14:paraId="6087099A" w14:textId="77777777" w:rsidR="00EF1C9E" w:rsidRPr="0073170C" w:rsidRDefault="00EF1C9E" w:rsidP="00EE0B1D">
      <w:pPr>
        <w:pStyle w:val="Body"/>
        <w:rPr>
          <w:color w:val="FFFFFF" w:themeColor="background1"/>
        </w:rPr>
      </w:pPr>
      <w:hyperlink r:id="rId34" w:history="1">
        <w:r w:rsidRPr="0073170C">
          <w:rPr>
            <w:rStyle w:val="Hyperlink"/>
            <w:color w:val="FFFFFF" w:themeColor="background1"/>
          </w:rPr>
          <w:t>www.winchestercollege.org</w:t>
        </w:r>
      </w:hyperlink>
    </w:p>
    <w:p w14:paraId="37885075" w14:textId="77777777" w:rsidR="00EF1C9E" w:rsidRPr="0073170C" w:rsidRDefault="00EF1C9E" w:rsidP="00EE0B1D">
      <w:pPr>
        <w:pStyle w:val="Body"/>
        <w:rPr>
          <w:color w:val="FFFFFF" w:themeColor="background1"/>
        </w:rPr>
      </w:pPr>
    </w:p>
    <w:p w14:paraId="0383677B" w14:textId="77777777" w:rsidR="00BB70A8" w:rsidRPr="0073170C" w:rsidRDefault="00C8056D" w:rsidP="00BB70A8">
      <w:pPr>
        <w:pStyle w:val="Body"/>
        <w:rPr>
          <w:color w:val="FFFFFF" w:themeColor="background1"/>
        </w:rPr>
      </w:pPr>
      <w:r w:rsidRPr="0073170C">
        <w:rPr>
          <w:color w:val="FFFFFF" w:themeColor="background1"/>
        </w:rPr>
        <w:t>Twitter: @WinCol</w:t>
      </w:r>
    </w:p>
    <w:p w14:paraId="63259E64" w14:textId="77777777" w:rsidR="009E204B" w:rsidRPr="00527D7F" w:rsidRDefault="00C8056D" w:rsidP="00BB70A8">
      <w:pPr>
        <w:pStyle w:val="Body"/>
        <w:rPr>
          <w:lang w:val="de-DE"/>
        </w:rPr>
      </w:pPr>
      <w:r w:rsidRPr="0073170C">
        <w:rPr>
          <w:color w:val="FFFFFF" w:themeColor="background1"/>
        </w:rPr>
        <w:t>Instagram: @winchestercollege</w:t>
      </w:r>
      <w:r w:rsidR="00EC6FCB" w:rsidRPr="00527D7F">
        <w:rPr>
          <w:lang w:val="de-DE"/>
        </w:rPr>
        <w:t xml:space="preserve"> </w:t>
      </w:r>
    </w:p>
    <w:sectPr w:rsidR="009E204B" w:rsidRPr="00527D7F" w:rsidSect="00856FFD">
      <w:footerReference w:type="default" r:id="rId35"/>
      <w:pgSz w:w="11906" w:h="16838"/>
      <w:pgMar w:top="1247" w:right="1247" w:bottom="1247" w:left="1247"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41ACF" w14:textId="77777777" w:rsidR="009E1699" w:rsidRDefault="009E1699">
      <w:pPr>
        <w:spacing w:line="240" w:lineRule="auto"/>
      </w:pPr>
      <w:r>
        <w:separator/>
      </w:r>
    </w:p>
  </w:endnote>
  <w:endnote w:type="continuationSeparator" w:id="0">
    <w:p w14:paraId="2276A33D" w14:textId="77777777" w:rsidR="009E1699" w:rsidRDefault="009E16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9241" w14:textId="77777777" w:rsidR="00856FFD" w:rsidRPr="00856FFD" w:rsidRDefault="00C8056D" w:rsidP="00856FFD">
    <w:pPr>
      <w:jc w:val="center"/>
      <w:rPr>
        <w:rFonts w:ascii="Georgia" w:hAnsi="Georgia"/>
        <w:szCs w:val="20"/>
      </w:rPr>
    </w:pPr>
    <w:r w:rsidRPr="00856FFD">
      <w:rPr>
        <w:rFonts w:ascii="Georgia" w:hAnsi="Georgia"/>
        <w:szCs w:val="20"/>
      </w:rPr>
      <w:fldChar w:fldCharType="begin"/>
    </w:r>
    <w:r w:rsidRPr="00856FFD">
      <w:rPr>
        <w:rFonts w:ascii="Georgia" w:hAnsi="Georgia"/>
        <w:szCs w:val="20"/>
      </w:rPr>
      <w:instrText xml:space="preserve"> PAGE \# "00" </w:instrText>
    </w:r>
    <w:r w:rsidRPr="00856FFD">
      <w:rPr>
        <w:rFonts w:ascii="Georgia" w:hAnsi="Georgia"/>
        <w:szCs w:val="20"/>
      </w:rPr>
      <w:fldChar w:fldCharType="separate"/>
    </w:r>
    <w:r w:rsidRPr="00856FFD">
      <w:rPr>
        <w:rFonts w:ascii="Georgia" w:hAnsi="Georgia"/>
        <w:szCs w:val="20"/>
      </w:rPr>
      <w:t>02</w:t>
    </w:r>
    <w:r w:rsidRPr="00856FFD">
      <w:rPr>
        <w:rFonts w:ascii="Georgia" w:hAnsi="Georgia"/>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EAC2D" w14:textId="77777777" w:rsidR="009E1699" w:rsidRDefault="009E1699">
      <w:pPr>
        <w:spacing w:line="240" w:lineRule="auto"/>
      </w:pPr>
      <w:r>
        <w:separator/>
      </w:r>
    </w:p>
  </w:footnote>
  <w:footnote w:type="continuationSeparator" w:id="0">
    <w:p w14:paraId="2F898962" w14:textId="77777777" w:rsidR="009E1699" w:rsidRDefault="009E16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9BC5DD8"/>
    <w:lvl w:ilvl="0">
      <w:start w:val="1"/>
      <w:numFmt w:val="decimal"/>
      <w:pStyle w:val="ListNumber"/>
      <w:lvlText w:val="%1."/>
      <w:lvlJc w:val="left"/>
      <w:pPr>
        <w:tabs>
          <w:tab w:val="num" w:pos="360"/>
        </w:tabs>
        <w:ind w:left="360" w:hanging="360"/>
      </w:pPr>
    </w:lvl>
  </w:abstractNum>
  <w:abstractNum w:abstractNumId="1" w15:restartNumberingAfterBreak="0">
    <w:nsid w:val="01055BBB"/>
    <w:multiLevelType w:val="multilevel"/>
    <w:tmpl w:val="D1B4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D3705"/>
    <w:multiLevelType w:val="multilevel"/>
    <w:tmpl w:val="DDC2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D46243"/>
    <w:multiLevelType w:val="multilevel"/>
    <w:tmpl w:val="FFAE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B10BA"/>
    <w:multiLevelType w:val="hybridMultilevel"/>
    <w:tmpl w:val="DEB0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22AB"/>
    <w:multiLevelType w:val="multilevel"/>
    <w:tmpl w:val="79D2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45578"/>
    <w:multiLevelType w:val="hybridMultilevel"/>
    <w:tmpl w:val="54C0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75AC5"/>
    <w:multiLevelType w:val="multilevel"/>
    <w:tmpl w:val="E3F2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082F16"/>
    <w:multiLevelType w:val="hybridMultilevel"/>
    <w:tmpl w:val="4992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36CCA"/>
    <w:multiLevelType w:val="hybridMultilevel"/>
    <w:tmpl w:val="37565150"/>
    <w:lvl w:ilvl="0" w:tplc="F71CAA18">
      <w:start w:val="1"/>
      <w:numFmt w:val="bullet"/>
      <w:pStyle w:val="ListBullet"/>
      <w:lvlText w:val="•"/>
      <w:lvlJc w:val="left"/>
      <w:pPr>
        <w:ind w:left="340" w:hanging="340"/>
      </w:pPr>
      <w:rPr>
        <w:rFonts w:ascii="Georgia" w:hAnsi="Georgia" w:hint="default"/>
        <w:b w:val="0"/>
        <w:i w:val="0"/>
        <w:color w:val="1A2B4B" w:themeColor="text1"/>
        <w:sz w:val="20"/>
        <w:szCs w:val="20"/>
      </w:rPr>
    </w:lvl>
    <w:lvl w:ilvl="1" w:tplc="F886EB42" w:tentative="1">
      <w:start w:val="1"/>
      <w:numFmt w:val="bullet"/>
      <w:lvlText w:val="o"/>
      <w:lvlJc w:val="left"/>
      <w:pPr>
        <w:ind w:left="1440" w:hanging="360"/>
      </w:pPr>
      <w:rPr>
        <w:rFonts w:ascii="Courier New" w:hAnsi="Courier New" w:cs="Courier New" w:hint="default"/>
      </w:rPr>
    </w:lvl>
    <w:lvl w:ilvl="2" w:tplc="D3AAB9B2" w:tentative="1">
      <w:start w:val="1"/>
      <w:numFmt w:val="bullet"/>
      <w:lvlText w:val=""/>
      <w:lvlJc w:val="left"/>
      <w:pPr>
        <w:ind w:left="2160" w:hanging="360"/>
      </w:pPr>
      <w:rPr>
        <w:rFonts w:ascii="Wingdings" w:hAnsi="Wingdings" w:hint="default"/>
      </w:rPr>
    </w:lvl>
    <w:lvl w:ilvl="3" w:tplc="88D84976" w:tentative="1">
      <w:start w:val="1"/>
      <w:numFmt w:val="bullet"/>
      <w:lvlText w:val=""/>
      <w:lvlJc w:val="left"/>
      <w:pPr>
        <w:ind w:left="2880" w:hanging="360"/>
      </w:pPr>
      <w:rPr>
        <w:rFonts w:ascii="Symbol" w:hAnsi="Symbol" w:hint="default"/>
      </w:rPr>
    </w:lvl>
    <w:lvl w:ilvl="4" w:tplc="B2FE3B1C" w:tentative="1">
      <w:start w:val="1"/>
      <w:numFmt w:val="bullet"/>
      <w:lvlText w:val="o"/>
      <w:lvlJc w:val="left"/>
      <w:pPr>
        <w:ind w:left="3600" w:hanging="360"/>
      </w:pPr>
      <w:rPr>
        <w:rFonts w:ascii="Courier New" w:hAnsi="Courier New" w:cs="Courier New" w:hint="default"/>
      </w:rPr>
    </w:lvl>
    <w:lvl w:ilvl="5" w:tplc="1E80554A" w:tentative="1">
      <w:start w:val="1"/>
      <w:numFmt w:val="bullet"/>
      <w:lvlText w:val=""/>
      <w:lvlJc w:val="left"/>
      <w:pPr>
        <w:ind w:left="4320" w:hanging="360"/>
      </w:pPr>
      <w:rPr>
        <w:rFonts w:ascii="Wingdings" w:hAnsi="Wingdings" w:hint="default"/>
      </w:rPr>
    </w:lvl>
    <w:lvl w:ilvl="6" w:tplc="823838A8" w:tentative="1">
      <w:start w:val="1"/>
      <w:numFmt w:val="bullet"/>
      <w:lvlText w:val=""/>
      <w:lvlJc w:val="left"/>
      <w:pPr>
        <w:ind w:left="5040" w:hanging="360"/>
      </w:pPr>
      <w:rPr>
        <w:rFonts w:ascii="Symbol" w:hAnsi="Symbol" w:hint="default"/>
      </w:rPr>
    </w:lvl>
    <w:lvl w:ilvl="7" w:tplc="0BD69022" w:tentative="1">
      <w:start w:val="1"/>
      <w:numFmt w:val="bullet"/>
      <w:lvlText w:val="o"/>
      <w:lvlJc w:val="left"/>
      <w:pPr>
        <w:ind w:left="5760" w:hanging="360"/>
      </w:pPr>
      <w:rPr>
        <w:rFonts w:ascii="Courier New" w:hAnsi="Courier New" w:cs="Courier New" w:hint="default"/>
      </w:rPr>
    </w:lvl>
    <w:lvl w:ilvl="8" w:tplc="15F0FD4E" w:tentative="1">
      <w:start w:val="1"/>
      <w:numFmt w:val="bullet"/>
      <w:lvlText w:val=""/>
      <w:lvlJc w:val="left"/>
      <w:pPr>
        <w:ind w:left="6480" w:hanging="360"/>
      </w:pPr>
      <w:rPr>
        <w:rFonts w:ascii="Wingdings" w:hAnsi="Wingdings" w:hint="default"/>
      </w:rPr>
    </w:lvl>
  </w:abstractNum>
  <w:abstractNum w:abstractNumId="10" w15:restartNumberingAfterBreak="0">
    <w:nsid w:val="60112FC2"/>
    <w:multiLevelType w:val="hybridMultilevel"/>
    <w:tmpl w:val="C85C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5F5A83"/>
    <w:multiLevelType w:val="multilevel"/>
    <w:tmpl w:val="19E6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1020C2"/>
    <w:multiLevelType w:val="multilevel"/>
    <w:tmpl w:val="CF66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1301593">
    <w:abstractNumId w:val="0"/>
    <w:lvlOverride w:ilvl="0">
      <w:lvl w:ilvl="0">
        <w:start w:val="1"/>
        <w:numFmt w:val="decimal"/>
        <w:pStyle w:val="ListNumber"/>
        <w:lvlText w:val="%1."/>
        <w:lvlJc w:val="left"/>
        <w:pPr>
          <w:tabs>
            <w:tab w:val="num" w:pos="340"/>
          </w:tabs>
          <w:ind w:left="340" w:hanging="340"/>
        </w:pPr>
        <w:rPr>
          <w:rFonts w:hint="default"/>
        </w:rPr>
      </w:lvl>
    </w:lvlOverride>
  </w:num>
  <w:num w:numId="2" w16cid:durableId="2032761056">
    <w:abstractNumId w:val="9"/>
  </w:num>
  <w:num w:numId="3" w16cid:durableId="872621325">
    <w:abstractNumId w:val="6"/>
  </w:num>
  <w:num w:numId="4" w16cid:durableId="78799080">
    <w:abstractNumId w:val="5"/>
  </w:num>
  <w:num w:numId="5" w16cid:durableId="1859616512">
    <w:abstractNumId w:val="11"/>
  </w:num>
  <w:num w:numId="6" w16cid:durableId="1489205093">
    <w:abstractNumId w:val="2"/>
  </w:num>
  <w:num w:numId="7" w16cid:durableId="71589837">
    <w:abstractNumId w:val="7"/>
  </w:num>
  <w:num w:numId="8" w16cid:durableId="963734238">
    <w:abstractNumId w:val="12"/>
  </w:num>
  <w:num w:numId="9" w16cid:durableId="15889352">
    <w:abstractNumId w:val="3"/>
  </w:num>
  <w:num w:numId="10" w16cid:durableId="1661813429">
    <w:abstractNumId w:val="1"/>
  </w:num>
  <w:num w:numId="11" w16cid:durableId="107506483">
    <w:abstractNumId w:val="8"/>
  </w:num>
  <w:num w:numId="12" w16cid:durableId="1683243702">
    <w:abstractNumId w:val="4"/>
  </w:num>
  <w:num w:numId="13" w16cid:durableId="130654950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6D"/>
    <w:rsid w:val="00002FD8"/>
    <w:rsid w:val="00005F9C"/>
    <w:rsid w:val="00007E97"/>
    <w:rsid w:val="00016604"/>
    <w:rsid w:val="00016B21"/>
    <w:rsid w:val="00020987"/>
    <w:rsid w:val="00023912"/>
    <w:rsid w:val="00027978"/>
    <w:rsid w:val="00034F65"/>
    <w:rsid w:val="00047065"/>
    <w:rsid w:val="00062C50"/>
    <w:rsid w:val="00063C0E"/>
    <w:rsid w:val="000742AF"/>
    <w:rsid w:val="00080896"/>
    <w:rsid w:val="0008173A"/>
    <w:rsid w:val="000822A8"/>
    <w:rsid w:val="000835B8"/>
    <w:rsid w:val="00095934"/>
    <w:rsid w:val="000B02B2"/>
    <w:rsid w:val="000B7980"/>
    <w:rsid w:val="000D5149"/>
    <w:rsid w:val="000D55F0"/>
    <w:rsid w:val="000D7E24"/>
    <w:rsid w:val="000E4B37"/>
    <w:rsid w:val="000F600E"/>
    <w:rsid w:val="000F704C"/>
    <w:rsid w:val="00110F75"/>
    <w:rsid w:val="00126DC8"/>
    <w:rsid w:val="00130ACB"/>
    <w:rsid w:val="00141419"/>
    <w:rsid w:val="00141E9A"/>
    <w:rsid w:val="00145F65"/>
    <w:rsid w:val="001558C8"/>
    <w:rsid w:val="0016225A"/>
    <w:rsid w:val="001647BF"/>
    <w:rsid w:val="00171626"/>
    <w:rsid w:val="00172365"/>
    <w:rsid w:val="001739A5"/>
    <w:rsid w:val="00181426"/>
    <w:rsid w:val="00185EC4"/>
    <w:rsid w:val="00186C26"/>
    <w:rsid w:val="0019253E"/>
    <w:rsid w:val="001968E3"/>
    <w:rsid w:val="001A6C94"/>
    <w:rsid w:val="001A7217"/>
    <w:rsid w:val="001C026E"/>
    <w:rsid w:val="001C1D93"/>
    <w:rsid w:val="001C277C"/>
    <w:rsid w:val="001C6757"/>
    <w:rsid w:val="001D50C8"/>
    <w:rsid w:val="001D7278"/>
    <w:rsid w:val="001E40DC"/>
    <w:rsid w:val="001E75D5"/>
    <w:rsid w:val="001F2707"/>
    <w:rsid w:val="002167C2"/>
    <w:rsid w:val="00226B6E"/>
    <w:rsid w:val="002563AE"/>
    <w:rsid w:val="0026279A"/>
    <w:rsid w:val="002678B6"/>
    <w:rsid w:val="002772D6"/>
    <w:rsid w:val="002809F7"/>
    <w:rsid w:val="00281958"/>
    <w:rsid w:val="00282568"/>
    <w:rsid w:val="00282B60"/>
    <w:rsid w:val="00283035"/>
    <w:rsid w:val="00284132"/>
    <w:rsid w:val="00285439"/>
    <w:rsid w:val="00291706"/>
    <w:rsid w:val="00292F03"/>
    <w:rsid w:val="002A074D"/>
    <w:rsid w:val="002A10A0"/>
    <w:rsid w:val="002A35CC"/>
    <w:rsid w:val="002A52D3"/>
    <w:rsid w:val="002B0AD7"/>
    <w:rsid w:val="002B43F9"/>
    <w:rsid w:val="002B66A2"/>
    <w:rsid w:val="002C0EAC"/>
    <w:rsid w:val="002C0ECF"/>
    <w:rsid w:val="002C6EC3"/>
    <w:rsid w:val="002D0280"/>
    <w:rsid w:val="002D7A28"/>
    <w:rsid w:val="002D7B9A"/>
    <w:rsid w:val="002E014F"/>
    <w:rsid w:val="002E2967"/>
    <w:rsid w:val="002F29BF"/>
    <w:rsid w:val="00303FC2"/>
    <w:rsid w:val="00304540"/>
    <w:rsid w:val="00310E22"/>
    <w:rsid w:val="00314FBE"/>
    <w:rsid w:val="00320873"/>
    <w:rsid w:val="003226F3"/>
    <w:rsid w:val="003233E9"/>
    <w:rsid w:val="00331ABA"/>
    <w:rsid w:val="0034343E"/>
    <w:rsid w:val="00343D0A"/>
    <w:rsid w:val="00345653"/>
    <w:rsid w:val="00346C65"/>
    <w:rsid w:val="00347F79"/>
    <w:rsid w:val="00350349"/>
    <w:rsid w:val="003604CF"/>
    <w:rsid w:val="00365DB6"/>
    <w:rsid w:val="003668F7"/>
    <w:rsid w:val="00370378"/>
    <w:rsid w:val="00391AEC"/>
    <w:rsid w:val="003A37BA"/>
    <w:rsid w:val="003B55FE"/>
    <w:rsid w:val="003C063C"/>
    <w:rsid w:val="003C0AD6"/>
    <w:rsid w:val="003C7222"/>
    <w:rsid w:val="003C789E"/>
    <w:rsid w:val="003D17C2"/>
    <w:rsid w:val="003D2716"/>
    <w:rsid w:val="003E3D43"/>
    <w:rsid w:val="003E4C20"/>
    <w:rsid w:val="003E4FBF"/>
    <w:rsid w:val="003E7A3B"/>
    <w:rsid w:val="003F1860"/>
    <w:rsid w:val="0040741A"/>
    <w:rsid w:val="004142AA"/>
    <w:rsid w:val="00423A9B"/>
    <w:rsid w:val="00427AF9"/>
    <w:rsid w:val="00433D0E"/>
    <w:rsid w:val="004355B3"/>
    <w:rsid w:val="00451B4D"/>
    <w:rsid w:val="00452F14"/>
    <w:rsid w:val="00453CD0"/>
    <w:rsid w:val="004613B7"/>
    <w:rsid w:val="00464126"/>
    <w:rsid w:val="004661D4"/>
    <w:rsid w:val="00474A1F"/>
    <w:rsid w:val="00480C16"/>
    <w:rsid w:val="004907E5"/>
    <w:rsid w:val="004A2EB1"/>
    <w:rsid w:val="004B70A8"/>
    <w:rsid w:val="004C72DB"/>
    <w:rsid w:val="004E3C51"/>
    <w:rsid w:val="004E4689"/>
    <w:rsid w:val="004F68C8"/>
    <w:rsid w:val="00501D0E"/>
    <w:rsid w:val="00510BFB"/>
    <w:rsid w:val="0051412F"/>
    <w:rsid w:val="005219ED"/>
    <w:rsid w:val="00527D7F"/>
    <w:rsid w:val="005303EB"/>
    <w:rsid w:val="00540963"/>
    <w:rsid w:val="00541A5E"/>
    <w:rsid w:val="0054430F"/>
    <w:rsid w:val="0055645A"/>
    <w:rsid w:val="0056176C"/>
    <w:rsid w:val="00571E42"/>
    <w:rsid w:val="005720DA"/>
    <w:rsid w:val="005768DE"/>
    <w:rsid w:val="005803E9"/>
    <w:rsid w:val="00591E77"/>
    <w:rsid w:val="005967E0"/>
    <w:rsid w:val="005A06C4"/>
    <w:rsid w:val="005A1D0F"/>
    <w:rsid w:val="005A1E9D"/>
    <w:rsid w:val="005A4E95"/>
    <w:rsid w:val="005A599F"/>
    <w:rsid w:val="005A6CEE"/>
    <w:rsid w:val="005A7CAF"/>
    <w:rsid w:val="005B2F68"/>
    <w:rsid w:val="005B53E6"/>
    <w:rsid w:val="005E5F1A"/>
    <w:rsid w:val="005E6209"/>
    <w:rsid w:val="005F545C"/>
    <w:rsid w:val="00603C1B"/>
    <w:rsid w:val="0060695E"/>
    <w:rsid w:val="00621A66"/>
    <w:rsid w:val="00637F40"/>
    <w:rsid w:val="0064206D"/>
    <w:rsid w:val="006447CA"/>
    <w:rsid w:val="00651B69"/>
    <w:rsid w:val="00651DA3"/>
    <w:rsid w:val="006658DC"/>
    <w:rsid w:val="00666B0C"/>
    <w:rsid w:val="00671E0C"/>
    <w:rsid w:val="00672E21"/>
    <w:rsid w:val="00683F61"/>
    <w:rsid w:val="00686680"/>
    <w:rsid w:val="00691E98"/>
    <w:rsid w:val="006923A3"/>
    <w:rsid w:val="006976B3"/>
    <w:rsid w:val="00697D9F"/>
    <w:rsid w:val="006A5C1E"/>
    <w:rsid w:val="006A5D1F"/>
    <w:rsid w:val="006A6141"/>
    <w:rsid w:val="006B036A"/>
    <w:rsid w:val="006C45D1"/>
    <w:rsid w:val="006C5F02"/>
    <w:rsid w:val="006D1307"/>
    <w:rsid w:val="006D402C"/>
    <w:rsid w:val="006D6E5E"/>
    <w:rsid w:val="006E127E"/>
    <w:rsid w:val="006E5CD5"/>
    <w:rsid w:val="006E70CC"/>
    <w:rsid w:val="006F685F"/>
    <w:rsid w:val="0070112F"/>
    <w:rsid w:val="007252AF"/>
    <w:rsid w:val="0073170C"/>
    <w:rsid w:val="00732AB2"/>
    <w:rsid w:val="007343C8"/>
    <w:rsid w:val="00751790"/>
    <w:rsid w:val="0076139A"/>
    <w:rsid w:val="007631C3"/>
    <w:rsid w:val="00766633"/>
    <w:rsid w:val="0077257F"/>
    <w:rsid w:val="00780A89"/>
    <w:rsid w:val="00786E65"/>
    <w:rsid w:val="007922C7"/>
    <w:rsid w:val="00792EBB"/>
    <w:rsid w:val="00796048"/>
    <w:rsid w:val="007A699B"/>
    <w:rsid w:val="007B2CB3"/>
    <w:rsid w:val="007B511D"/>
    <w:rsid w:val="007B5C91"/>
    <w:rsid w:val="007C4B64"/>
    <w:rsid w:val="007C57A7"/>
    <w:rsid w:val="007C6592"/>
    <w:rsid w:val="007D0F0F"/>
    <w:rsid w:val="007D1E2B"/>
    <w:rsid w:val="007E1F66"/>
    <w:rsid w:val="007E50CE"/>
    <w:rsid w:val="007F059A"/>
    <w:rsid w:val="007F2E06"/>
    <w:rsid w:val="0081335C"/>
    <w:rsid w:val="008135FD"/>
    <w:rsid w:val="00815D65"/>
    <w:rsid w:val="00822697"/>
    <w:rsid w:val="00826C23"/>
    <w:rsid w:val="008329CB"/>
    <w:rsid w:val="00833385"/>
    <w:rsid w:val="00850DA7"/>
    <w:rsid w:val="0085284D"/>
    <w:rsid w:val="00856FFD"/>
    <w:rsid w:val="008605A4"/>
    <w:rsid w:val="008749EB"/>
    <w:rsid w:val="00876A2F"/>
    <w:rsid w:val="00877CE7"/>
    <w:rsid w:val="00885623"/>
    <w:rsid w:val="008A6BD3"/>
    <w:rsid w:val="008A71E2"/>
    <w:rsid w:val="008B7FD2"/>
    <w:rsid w:val="008C595E"/>
    <w:rsid w:val="008D4CAA"/>
    <w:rsid w:val="008E022E"/>
    <w:rsid w:val="008E50CD"/>
    <w:rsid w:val="008F77D9"/>
    <w:rsid w:val="009117B7"/>
    <w:rsid w:val="00915E7A"/>
    <w:rsid w:val="00932E7B"/>
    <w:rsid w:val="0093540B"/>
    <w:rsid w:val="00946EA1"/>
    <w:rsid w:val="00952B78"/>
    <w:rsid w:val="00956BB5"/>
    <w:rsid w:val="00957A17"/>
    <w:rsid w:val="00965D4B"/>
    <w:rsid w:val="00972110"/>
    <w:rsid w:val="00974AE5"/>
    <w:rsid w:val="00983F83"/>
    <w:rsid w:val="009875A9"/>
    <w:rsid w:val="009A0459"/>
    <w:rsid w:val="009B2230"/>
    <w:rsid w:val="009B535A"/>
    <w:rsid w:val="009C43CC"/>
    <w:rsid w:val="009C502B"/>
    <w:rsid w:val="009D210D"/>
    <w:rsid w:val="009D66A8"/>
    <w:rsid w:val="009E1699"/>
    <w:rsid w:val="009E1CC4"/>
    <w:rsid w:val="009E204B"/>
    <w:rsid w:val="009E3235"/>
    <w:rsid w:val="009F1E82"/>
    <w:rsid w:val="00A06835"/>
    <w:rsid w:val="00A14A86"/>
    <w:rsid w:val="00A22A4A"/>
    <w:rsid w:val="00A23F8E"/>
    <w:rsid w:val="00A244E6"/>
    <w:rsid w:val="00A30406"/>
    <w:rsid w:val="00A313F5"/>
    <w:rsid w:val="00A31CB3"/>
    <w:rsid w:val="00A53912"/>
    <w:rsid w:val="00A563BC"/>
    <w:rsid w:val="00A62606"/>
    <w:rsid w:val="00A6638B"/>
    <w:rsid w:val="00A71DF3"/>
    <w:rsid w:val="00A73E1B"/>
    <w:rsid w:val="00A804B3"/>
    <w:rsid w:val="00A8181E"/>
    <w:rsid w:val="00A92169"/>
    <w:rsid w:val="00A92AAF"/>
    <w:rsid w:val="00AA2625"/>
    <w:rsid w:val="00AB19F8"/>
    <w:rsid w:val="00AB2F2B"/>
    <w:rsid w:val="00AB4C91"/>
    <w:rsid w:val="00AC11EB"/>
    <w:rsid w:val="00AC47D1"/>
    <w:rsid w:val="00AC617A"/>
    <w:rsid w:val="00AC6465"/>
    <w:rsid w:val="00AC7CF3"/>
    <w:rsid w:val="00AE0233"/>
    <w:rsid w:val="00AE2746"/>
    <w:rsid w:val="00AE348E"/>
    <w:rsid w:val="00AE352F"/>
    <w:rsid w:val="00AE66DE"/>
    <w:rsid w:val="00AE6CA8"/>
    <w:rsid w:val="00AF11AC"/>
    <w:rsid w:val="00AF3673"/>
    <w:rsid w:val="00B02B10"/>
    <w:rsid w:val="00B035C8"/>
    <w:rsid w:val="00B14C76"/>
    <w:rsid w:val="00B232BB"/>
    <w:rsid w:val="00B23B9B"/>
    <w:rsid w:val="00B30613"/>
    <w:rsid w:val="00B33346"/>
    <w:rsid w:val="00B3568E"/>
    <w:rsid w:val="00B357CF"/>
    <w:rsid w:val="00B40D91"/>
    <w:rsid w:val="00B42267"/>
    <w:rsid w:val="00B42748"/>
    <w:rsid w:val="00B47D5C"/>
    <w:rsid w:val="00B673DB"/>
    <w:rsid w:val="00B67FCF"/>
    <w:rsid w:val="00B718B6"/>
    <w:rsid w:val="00B73ABB"/>
    <w:rsid w:val="00B95DA4"/>
    <w:rsid w:val="00BA0342"/>
    <w:rsid w:val="00BA4308"/>
    <w:rsid w:val="00BB1271"/>
    <w:rsid w:val="00BB2EAE"/>
    <w:rsid w:val="00BB70A8"/>
    <w:rsid w:val="00BC3EF9"/>
    <w:rsid w:val="00BD1625"/>
    <w:rsid w:val="00BE70C9"/>
    <w:rsid w:val="00C007DF"/>
    <w:rsid w:val="00C05975"/>
    <w:rsid w:val="00C10FFB"/>
    <w:rsid w:val="00C12BED"/>
    <w:rsid w:val="00C205F8"/>
    <w:rsid w:val="00C534D9"/>
    <w:rsid w:val="00C54601"/>
    <w:rsid w:val="00C6031D"/>
    <w:rsid w:val="00C60A6C"/>
    <w:rsid w:val="00C64871"/>
    <w:rsid w:val="00C673E5"/>
    <w:rsid w:val="00C7058C"/>
    <w:rsid w:val="00C8056D"/>
    <w:rsid w:val="00C8156B"/>
    <w:rsid w:val="00C845CF"/>
    <w:rsid w:val="00CB0B65"/>
    <w:rsid w:val="00CC01F7"/>
    <w:rsid w:val="00CE3282"/>
    <w:rsid w:val="00CF0A49"/>
    <w:rsid w:val="00CF0D76"/>
    <w:rsid w:val="00D05674"/>
    <w:rsid w:val="00D168E5"/>
    <w:rsid w:val="00D264CC"/>
    <w:rsid w:val="00D368C5"/>
    <w:rsid w:val="00D45A26"/>
    <w:rsid w:val="00D46FF4"/>
    <w:rsid w:val="00D51A9B"/>
    <w:rsid w:val="00D5250B"/>
    <w:rsid w:val="00D55D14"/>
    <w:rsid w:val="00D570EA"/>
    <w:rsid w:val="00D648EC"/>
    <w:rsid w:val="00D65FB7"/>
    <w:rsid w:val="00D6662D"/>
    <w:rsid w:val="00D87520"/>
    <w:rsid w:val="00D91B85"/>
    <w:rsid w:val="00D92DB8"/>
    <w:rsid w:val="00D959A8"/>
    <w:rsid w:val="00DA1302"/>
    <w:rsid w:val="00DC448F"/>
    <w:rsid w:val="00DE2222"/>
    <w:rsid w:val="00DF6781"/>
    <w:rsid w:val="00E00A1F"/>
    <w:rsid w:val="00E13DD5"/>
    <w:rsid w:val="00E16A80"/>
    <w:rsid w:val="00E2015A"/>
    <w:rsid w:val="00E22981"/>
    <w:rsid w:val="00E27DAC"/>
    <w:rsid w:val="00E43CFA"/>
    <w:rsid w:val="00E51086"/>
    <w:rsid w:val="00E536EE"/>
    <w:rsid w:val="00E5511C"/>
    <w:rsid w:val="00E56EE8"/>
    <w:rsid w:val="00E619BB"/>
    <w:rsid w:val="00E72512"/>
    <w:rsid w:val="00E72A8F"/>
    <w:rsid w:val="00E81274"/>
    <w:rsid w:val="00E8325C"/>
    <w:rsid w:val="00E86549"/>
    <w:rsid w:val="00EA4DBF"/>
    <w:rsid w:val="00EA7D0D"/>
    <w:rsid w:val="00EB24ED"/>
    <w:rsid w:val="00EB3AC6"/>
    <w:rsid w:val="00EB48B9"/>
    <w:rsid w:val="00EB6AA8"/>
    <w:rsid w:val="00EC0046"/>
    <w:rsid w:val="00EC6A87"/>
    <w:rsid w:val="00EC6FCB"/>
    <w:rsid w:val="00EE0B1D"/>
    <w:rsid w:val="00EF111A"/>
    <w:rsid w:val="00EF1C9E"/>
    <w:rsid w:val="00F138C1"/>
    <w:rsid w:val="00F13A55"/>
    <w:rsid w:val="00F2111A"/>
    <w:rsid w:val="00F26FD7"/>
    <w:rsid w:val="00F27584"/>
    <w:rsid w:val="00F30F8E"/>
    <w:rsid w:val="00F312D7"/>
    <w:rsid w:val="00F361E4"/>
    <w:rsid w:val="00F4244A"/>
    <w:rsid w:val="00F430C1"/>
    <w:rsid w:val="00F46405"/>
    <w:rsid w:val="00F76665"/>
    <w:rsid w:val="00F83AF6"/>
    <w:rsid w:val="00F96CDD"/>
    <w:rsid w:val="00FB3DA3"/>
    <w:rsid w:val="00FB6AE7"/>
    <w:rsid w:val="00FC1464"/>
    <w:rsid w:val="00FC2EC4"/>
    <w:rsid w:val="00FD465A"/>
    <w:rsid w:val="00FF636E"/>
    <w:rsid w:val="00FF7013"/>
    <w:rsid w:val="054CBF3F"/>
    <w:rsid w:val="1A763F12"/>
    <w:rsid w:val="1AE9BBCC"/>
    <w:rsid w:val="5884F21F"/>
    <w:rsid w:val="6DCE5E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69010"/>
  <w15:chartTrackingRefBased/>
  <w15:docId w15:val="{5DCE58E7-FFF3-4609-BA1F-3691C5C4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1A2B4B" w:themeColor="text1"/>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52F14"/>
    <w:pPr>
      <w:spacing w:after="0" w:line="288" w:lineRule="auto"/>
    </w:pPr>
    <w:rPr>
      <w:sz w:val="20"/>
    </w:rPr>
  </w:style>
  <w:style w:type="paragraph" w:styleId="Heading1">
    <w:name w:val="heading 1"/>
    <w:basedOn w:val="Normal"/>
    <w:next w:val="Normal"/>
    <w:link w:val="Heading1Char"/>
    <w:uiPriority w:val="9"/>
    <w:qFormat/>
    <w:rsid w:val="004907E5"/>
    <w:pPr>
      <w:keepNext/>
      <w:keepLines/>
      <w:spacing w:before="360" w:after="80"/>
      <w:outlineLvl w:val="0"/>
    </w:pPr>
    <w:rPr>
      <w:rFonts w:asciiTheme="majorHAnsi" w:eastAsiaTheme="majorEastAsia" w:hAnsiTheme="majorHAnsi" w:cstheme="majorBidi"/>
      <w:sz w:val="64"/>
      <w:szCs w:val="40"/>
    </w:rPr>
  </w:style>
  <w:style w:type="paragraph" w:styleId="Heading2">
    <w:name w:val="heading 2"/>
    <w:basedOn w:val="Normal"/>
    <w:next w:val="Normal"/>
    <w:link w:val="Heading2Char"/>
    <w:uiPriority w:val="9"/>
    <w:unhideWhenUsed/>
    <w:qFormat/>
    <w:rsid w:val="00E619BB"/>
    <w:pPr>
      <w:keepNext/>
      <w:keepLines/>
      <w:spacing w:before="200" w:after="80"/>
      <w:outlineLvl w:val="1"/>
    </w:pPr>
    <w:rPr>
      <w:rFonts w:ascii="Arial" w:eastAsiaTheme="majorEastAsia" w:hAnsi="Arial" w:cstheme="majorBidi"/>
      <w:sz w:val="26"/>
      <w:szCs w:val="32"/>
    </w:rPr>
  </w:style>
  <w:style w:type="paragraph" w:styleId="Heading3">
    <w:name w:val="heading 3"/>
    <w:basedOn w:val="Normal"/>
    <w:next w:val="Normal"/>
    <w:link w:val="Heading3Char"/>
    <w:uiPriority w:val="9"/>
    <w:unhideWhenUsed/>
    <w:qFormat/>
    <w:rsid w:val="008A6BD3"/>
    <w:pPr>
      <w:keepNext/>
      <w:keepLines/>
      <w:spacing w:before="200" w:after="80"/>
      <w:outlineLvl w:val="2"/>
    </w:pPr>
    <w:rPr>
      <w:rFonts w:eastAsiaTheme="majorEastAsia" w:cstheme="majorBidi"/>
      <w:sz w:val="26"/>
      <w:szCs w:val="28"/>
    </w:rPr>
  </w:style>
  <w:style w:type="paragraph" w:styleId="Heading4">
    <w:name w:val="heading 4"/>
    <w:basedOn w:val="Normal"/>
    <w:next w:val="Normal"/>
    <w:link w:val="Heading4Char"/>
    <w:uiPriority w:val="9"/>
    <w:semiHidden/>
    <w:unhideWhenUsed/>
    <w:rsid w:val="009E3235"/>
    <w:pPr>
      <w:keepNext/>
      <w:keepLines/>
      <w:spacing w:before="80" w:after="40"/>
      <w:outlineLvl w:val="3"/>
    </w:pPr>
    <w:rPr>
      <w:rFonts w:eastAsiaTheme="majorEastAsia" w:cstheme="majorBidi"/>
      <w:i/>
      <w:iCs/>
      <w:color w:val="B6B29F" w:themeColor="accent1" w:themeShade="BF"/>
    </w:rPr>
  </w:style>
  <w:style w:type="paragraph" w:styleId="Heading5">
    <w:name w:val="heading 5"/>
    <w:basedOn w:val="Normal"/>
    <w:next w:val="Normal"/>
    <w:link w:val="Heading5Char"/>
    <w:uiPriority w:val="9"/>
    <w:semiHidden/>
    <w:unhideWhenUsed/>
    <w:qFormat/>
    <w:rsid w:val="009E3235"/>
    <w:pPr>
      <w:keepNext/>
      <w:keepLines/>
      <w:spacing w:before="80" w:after="40"/>
      <w:outlineLvl w:val="4"/>
    </w:pPr>
    <w:rPr>
      <w:rFonts w:eastAsiaTheme="majorEastAsia" w:cstheme="majorBidi"/>
      <w:color w:val="B6B29F" w:themeColor="accent1" w:themeShade="BF"/>
    </w:rPr>
  </w:style>
  <w:style w:type="paragraph" w:styleId="Heading6">
    <w:name w:val="heading 6"/>
    <w:basedOn w:val="Normal"/>
    <w:next w:val="Normal"/>
    <w:link w:val="Heading6Char"/>
    <w:uiPriority w:val="9"/>
    <w:semiHidden/>
    <w:unhideWhenUsed/>
    <w:qFormat/>
    <w:rsid w:val="009E3235"/>
    <w:pPr>
      <w:keepNext/>
      <w:keepLines/>
      <w:spacing w:before="40"/>
      <w:outlineLvl w:val="5"/>
    </w:pPr>
    <w:rPr>
      <w:rFonts w:eastAsiaTheme="majorEastAsia" w:cstheme="majorBidi"/>
      <w:i/>
      <w:iCs/>
      <w:color w:val="3E67B4" w:themeColor="text1" w:themeTint="A6"/>
    </w:rPr>
  </w:style>
  <w:style w:type="paragraph" w:styleId="Heading7">
    <w:name w:val="heading 7"/>
    <w:basedOn w:val="Normal"/>
    <w:next w:val="Normal"/>
    <w:link w:val="Heading7Char"/>
    <w:uiPriority w:val="9"/>
    <w:semiHidden/>
    <w:unhideWhenUsed/>
    <w:qFormat/>
    <w:rsid w:val="009E3235"/>
    <w:pPr>
      <w:keepNext/>
      <w:keepLines/>
      <w:spacing w:before="40"/>
      <w:outlineLvl w:val="6"/>
    </w:pPr>
    <w:rPr>
      <w:rFonts w:eastAsiaTheme="majorEastAsia" w:cstheme="majorBidi"/>
      <w:color w:val="3E67B4" w:themeColor="text1" w:themeTint="A6"/>
    </w:rPr>
  </w:style>
  <w:style w:type="paragraph" w:styleId="Heading8">
    <w:name w:val="heading 8"/>
    <w:basedOn w:val="Normal"/>
    <w:next w:val="Normal"/>
    <w:link w:val="Heading8Char"/>
    <w:uiPriority w:val="9"/>
    <w:semiHidden/>
    <w:unhideWhenUsed/>
    <w:qFormat/>
    <w:rsid w:val="009E3235"/>
    <w:pPr>
      <w:keepNext/>
      <w:keepLines/>
      <w:outlineLvl w:val="7"/>
    </w:pPr>
    <w:rPr>
      <w:rFonts w:eastAsiaTheme="majorEastAsia" w:cstheme="majorBidi"/>
      <w:i/>
      <w:iCs/>
      <w:color w:val="2A4579" w:themeColor="text1" w:themeTint="D8"/>
    </w:rPr>
  </w:style>
  <w:style w:type="paragraph" w:styleId="Heading9">
    <w:name w:val="heading 9"/>
    <w:basedOn w:val="Normal"/>
    <w:next w:val="Normal"/>
    <w:link w:val="Heading9Char"/>
    <w:uiPriority w:val="9"/>
    <w:semiHidden/>
    <w:unhideWhenUsed/>
    <w:qFormat/>
    <w:rsid w:val="009E3235"/>
    <w:pPr>
      <w:keepNext/>
      <w:keepLines/>
      <w:outlineLvl w:val="8"/>
    </w:pPr>
    <w:rPr>
      <w:rFonts w:eastAsiaTheme="majorEastAsia" w:cstheme="majorBidi"/>
      <w:color w:val="2A457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7E5"/>
    <w:rPr>
      <w:rFonts w:asciiTheme="majorHAnsi" w:eastAsiaTheme="majorEastAsia" w:hAnsiTheme="majorHAnsi" w:cstheme="majorBidi"/>
      <w:sz w:val="64"/>
      <w:szCs w:val="40"/>
    </w:rPr>
  </w:style>
  <w:style w:type="character" w:customStyle="1" w:styleId="Heading2Char">
    <w:name w:val="Heading 2 Char"/>
    <w:basedOn w:val="DefaultParagraphFont"/>
    <w:link w:val="Heading2"/>
    <w:uiPriority w:val="9"/>
    <w:rsid w:val="00E619BB"/>
    <w:rPr>
      <w:rFonts w:ascii="Arial" w:eastAsiaTheme="majorEastAsia" w:hAnsi="Arial" w:cstheme="majorBidi"/>
      <w:sz w:val="26"/>
      <w:szCs w:val="32"/>
    </w:rPr>
  </w:style>
  <w:style w:type="character" w:customStyle="1" w:styleId="Heading3Char">
    <w:name w:val="Heading 3 Char"/>
    <w:basedOn w:val="DefaultParagraphFont"/>
    <w:link w:val="Heading3"/>
    <w:uiPriority w:val="9"/>
    <w:rsid w:val="008A6BD3"/>
    <w:rPr>
      <w:rFonts w:eastAsiaTheme="majorEastAsia" w:cstheme="majorBidi"/>
      <w:sz w:val="26"/>
      <w:szCs w:val="28"/>
    </w:rPr>
  </w:style>
  <w:style w:type="character" w:customStyle="1" w:styleId="Heading4Char">
    <w:name w:val="Heading 4 Char"/>
    <w:basedOn w:val="DefaultParagraphFont"/>
    <w:link w:val="Heading4"/>
    <w:uiPriority w:val="9"/>
    <w:semiHidden/>
    <w:rsid w:val="009E3235"/>
    <w:rPr>
      <w:rFonts w:eastAsiaTheme="majorEastAsia" w:cstheme="majorBidi"/>
      <w:i/>
      <w:iCs/>
      <w:color w:val="B6B29F" w:themeColor="accent1" w:themeShade="BF"/>
    </w:rPr>
  </w:style>
  <w:style w:type="character" w:customStyle="1" w:styleId="Heading5Char">
    <w:name w:val="Heading 5 Char"/>
    <w:basedOn w:val="DefaultParagraphFont"/>
    <w:link w:val="Heading5"/>
    <w:uiPriority w:val="9"/>
    <w:semiHidden/>
    <w:rsid w:val="009E3235"/>
    <w:rPr>
      <w:rFonts w:eastAsiaTheme="majorEastAsia" w:cstheme="majorBidi"/>
      <w:color w:val="B6B29F" w:themeColor="accent1" w:themeShade="BF"/>
    </w:rPr>
  </w:style>
  <w:style w:type="character" w:customStyle="1" w:styleId="Heading6Char">
    <w:name w:val="Heading 6 Char"/>
    <w:basedOn w:val="DefaultParagraphFont"/>
    <w:link w:val="Heading6"/>
    <w:uiPriority w:val="9"/>
    <w:semiHidden/>
    <w:rsid w:val="009E3235"/>
    <w:rPr>
      <w:rFonts w:eastAsiaTheme="majorEastAsia" w:cstheme="majorBidi"/>
      <w:i/>
      <w:iCs/>
      <w:color w:val="3E67B4" w:themeColor="text1" w:themeTint="A6"/>
    </w:rPr>
  </w:style>
  <w:style w:type="character" w:customStyle="1" w:styleId="Heading7Char">
    <w:name w:val="Heading 7 Char"/>
    <w:basedOn w:val="DefaultParagraphFont"/>
    <w:link w:val="Heading7"/>
    <w:uiPriority w:val="9"/>
    <w:semiHidden/>
    <w:rsid w:val="009E3235"/>
    <w:rPr>
      <w:rFonts w:eastAsiaTheme="majorEastAsia" w:cstheme="majorBidi"/>
      <w:color w:val="3E67B4" w:themeColor="text1" w:themeTint="A6"/>
    </w:rPr>
  </w:style>
  <w:style w:type="character" w:customStyle="1" w:styleId="Heading8Char">
    <w:name w:val="Heading 8 Char"/>
    <w:basedOn w:val="DefaultParagraphFont"/>
    <w:link w:val="Heading8"/>
    <w:uiPriority w:val="9"/>
    <w:semiHidden/>
    <w:rsid w:val="009E3235"/>
    <w:rPr>
      <w:rFonts w:eastAsiaTheme="majorEastAsia" w:cstheme="majorBidi"/>
      <w:i/>
      <w:iCs/>
      <w:color w:val="2A4579" w:themeColor="text1" w:themeTint="D8"/>
    </w:rPr>
  </w:style>
  <w:style w:type="character" w:customStyle="1" w:styleId="Heading9Char">
    <w:name w:val="Heading 9 Char"/>
    <w:basedOn w:val="DefaultParagraphFont"/>
    <w:link w:val="Heading9"/>
    <w:uiPriority w:val="9"/>
    <w:semiHidden/>
    <w:rsid w:val="009E3235"/>
    <w:rPr>
      <w:rFonts w:eastAsiaTheme="majorEastAsia" w:cstheme="majorBidi"/>
      <w:color w:val="2A4579" w:themeColor="text1" w:themeTint="D8"/>
    </w:rPr>
  </w:style>
  <w:style w:type="paragraph" w:styleId="Title">
    <w:name w:val="Title"/>
    <w:basedOn w:val="Normal"/>
    <w:next w:val="Body"/>
    <w:link w:val="TitleChar"/>
    <w:rsid w:val="00E81274"/>
    <w:pPr>
      <w:spacing w:after="40" w:line="240" w:lineRule="auto"/>
      <w:contextualSpacing/>
      <w:jc w:val="center"/>
    </w:pPr>
    <w:rPr>
      <w:rFonts w:asciiTheme="majorHAnsi" w:eastAsiaTheme="majorEastAsia" w:hAnsiTheme="majorHAnsi" w:cstheme="majorBidi"/>
      <w:caps/>
      <w:color w:val="FFFFFF" w:themeColor="background1"/>
      <w:kern w:val="28"/>
      <w:sz w:val="64"/>
      <w:szCs w:val="56"/>
    </w:rPr>
  </w:style>
  <w:style w:type="character" w:customStyle="1" w:styleId="TitleChar">
    <w:name w:val="Title Char"/>
    <w:basedOn w:val="DefaultParagraphFont"/>
    <w:link w:val="Title"/>
    <w:rsid w:val="00E81274"/>
    <w:rPr>
      <w:rFonts w:asciiTheme="majorHAnsi" w:eastAsiaTheme="majorEastAsia" w:hAnsiTheme="majorHAnsi" w:cstheme="majorBidi"/>
      <w:caps/>
      <w:color w:val="FFFFFF" w:themeColor="background1"/>
      <w:kern w:val="28"/>
      <w:sz w:val="64"/>
      <w:szCs w:val="56"/>
    </w:rPr>
  </w:style>
  <w:style w:type="paragraph" w:styleId="Subtitle">
    <w:name w:val="Subtitle"/>
    <w:basedOn w:val="Normal"/>
    <w:next w:val="Body"/>
    <w:link w:val="SubtitleChar"/>
    <w:uiPriority w:val="11"/>
    <w:rsid w:val="00E81274"/>
    <w:pPr>
      <w:numPr>
        <w:ilvl w:val="1"/>
      </w:numPr>
      <w:jc w:val="center"/>
    </w:pPr>
    <w:rPr>
      <w:rFonts w:ascii="Arial" w:eastAsiaTheme="majorEastAsia" w:hAnsi="Arial" w:cstheme="majorBidi"/>
      <w:caps/>
      <w:color w:val="FFFFFF" w:themeColor="background1"/>
      <w:sz w:val="28"/>
      <w:szCs w:val="28"/>
    </w:rPr>
  </w:style>
  <w:style w:type="character" w:customStyle="1" w:styleId="SubtitleChar">
    <w:name w:val="Subtitle Char"/>
    <w:basedOn w:val="DefaultParagraphFont"/>
    <w:link w:val="Subtitle"/>
    <w:uiPriority w:val="11"/>
    <w:rsid w:val="00E81274"/>
    <w:rPr>
      <w:rFonts w:ascii="Arial" w:eastAsiaTheme="majorEastAsia" w:hAnsi="Arial" w:cstheme="majorBidi"/>
      <w:caps/>
      <w:color w:val="FFFFFF" w:themeColor="background1"/>
      <w:sz w:val="28"/>
      <w:szCs w:val="28"/>
    </w:rPr>
  </w:style>
  <w:style w:type="paragraph" w:styleId="Quote">
    <w:name w:val="Quote"/>
    <w:basedOn w:val="Normal"/>
    <w:next w:val="Normal"/>
    <w:link w:val="QuoteChar"/>
    <w:uiPriority w:val="29"/>
    <w:rsid w:val="009E3235"/>
    <w:pPr>
      <w:spacing w:before="160"/>
      <w:jc w:val="center"/>
    </w:pPr>
    <w:rPr>
      <w:i/>
      <w:iCs/>
      <w:color w:val="345696" w:themeColor="text1" w:themeTint="BF"/>
    </w:rPr>
  </w:style>
  <w:style w:type="character" w:customStyle="1" w:styleId="QuoteChar">
    <w:name w:val="Quote Char"/>
    <w:basedOn w:val="DefaultParagraphFont"/>
    <w:link w:val="Quote"/>
    <w:uiPriority w:val="29"/>
    <w:rsid w:val="009E3235"/>
    <w:rPr>
      <w:i/>
      <w:iCs/>
      <w:color w:val="345696" w:themeColor="text1" w:themeTint="BF"/>
    </w:rPr>
  </w:style>
  <w:style w:type="paragraph" w:styleId="ListParagraph">
    <w:name w:val="List Paragraph"/>
    <w:basedOn w:val="Normal"/>
    <w:uiPriority w:val="34"/>
    <w:rsid w:val="009E3235"/>
    <w:pPr>
      <w:ind w:left="720"/>
      <w:contextualSpacing/>
    </w:pPr>
  </w:style>
  <w:style w:type="character" w:styleId="IntenseEmphasis">
    <w:name w:val="Intense Emphasis"/>
    <w:basedOn w:val="DefaultParagraphFont"/>
    <w:uiPriority w:val="21"/>
    <w:rsid w:val="009E3235"/>
    <w:rPr>
      <w:i/>
      <w:iCs/>
      <w:color w:val="B6B29F" w:themeColor="accent1" w:themeShade="BF"/>
    </w:rPr>
  </w:style>
  <w:style w:type="paragraph" w:styleId="IntenseQuote">
    <w:name w:val="Intense Quote"/>
    <w:basedOn w:val="Normal"/>
    <w:next w:val="Normal"/>
    <w:link w:val="IntenseQuoteChar"/>
    <w:uiPriority w:val="30"/>
    <w:rsid w:val="009E3235"/>
    <w:pPr>
      <w:pBdr>
        <w:top w:val="single" w:sz="4" w:space="10" w:color="B6B29F" w:themeColor="accent1" w:themeShade="BF"/>
        <w:bottom w:val="single" w:sz="4" w:space="10" w:color="B6B29F" w:themeColor="accent1" w:themeShade="BF"/>
      </w:pBdr>
      <w:spacing w:before="360" w:after="360"/>
      <w:ind w:left="864" w:right="864"/>
      <w:jc w:val="center"/>
    </w:pPr>
    <w:rPr>
      <w:i/>
      <w:iCs/>
      <w:color w:val="B6B29F" w:themeColor="accent1" w:themeShade="BF"/>
    </w:rPr>
  </w:style>
  <w:style w:type="character" w:customStyle="1" w:styleId="IntenseQuoteChar">
    <w:name w:val="Intense Quote Char"/>
    <w:basedOn w:val="DefaultParagraphFont"/>
    <w:link w:val="IntenseQuote"/>
    <w:uiPriority w:val="30"/>
    <w:rsid w:val="009E3235"/>
    <w:rPr>
      <w:i/>
      <w:iCs/>
      <w:color w:val="B6B29F" w:themeColor="accent1" w:themeShade="BF"/>
    </w:rPr>
  </w:style>
  <w:style w:type="character" w:styleId="IntenseReference">
    <w:name w:val="Intense Reference"/>
    <w:basedOn w:val="DefaultParagraphFont"/>
    <w:uiPriority w:val="32"/>
    <w:rsid w:val="009E3235"/>
    <w:rPr>
      <w:b/>
      <w:bCs/>
      <w:smallCaps/>
      <w:color w:val="B6B29F" w:themeColor="accent1" w:themeShade="BF"/>
      <w:spacing w:val="5"/>
    </w:rPr>
  </w:style>
  <w:style w:type="paragraph" w:styleId="NoSpacing">
    <w:name w:val="No Spacing"/>
    <w:link w:val="NoSpacingChar"/>
    <w:uiPriority w:val="1"/>
    <w:rsid w:val="00F27584"/>
    <w:pPr>
      <w:spacing w:after="0" w:line="240" w:lineRule="auto"/>
    </w:pPr>
    <w:rPr>
      <w:rFonts w:eastAsiaTheme="minorEastAsia"/>
      <w:color w:val="auto"/>
      <w:kern w:val="0"/>
      <w:lang w:val="en-US"/>
      <w14:ligatures w14:val="none"/>
    </w:rPr>
  </w:style>
  <w:style w:type="character" w:customStyle="1" w:styleId="NoSpacingChar">
    <w:name w:val="No Spacing Char"/>
    <w:basedOn w:val="DefaultParagraphFont"/>
    <w:link w:val="NoSpacing"/>
    <w:uiPriority w:val="1"/>
    <w:rsid w:val="00F27584"/>
    <w:rPr>
      <w:rFonts w:eastAsiaTheme="minorEastAsia"/>
      <w:color w:val="auto"/>
      <w:kern w:val="0"/>
      <w:lang w:val="en-US"/>
      <w14:ligatures w14:val="none"/>
    </w:rPr>
  </w:style>
  <w:style w:type="paragraph" w:styleId="Header">
    <w:name w:val="header"/>
    <w:basedOn w:val="Normal"/>
    <w:link w:val="HeaderChar"/>
    <w:uiPriority w:val="99"/>
    <w:unhideWhenUsed/>
    <w:rsid w:val="00D55D14"/>
    <w:pPr>
      <w:tabs>
        <w:tab w:val="center" w:pos="4513"/>
        <w:tab w:val="right" w:pos="9026"/>
      </w:tabs>
      <w:spacing w:line="240" w:lineRule="auto"/>
    </w:pPr>
  </w:style>
  <w:style w:type="character" w:customStyle="1" w:styleId="HeaderChar">
    <w:name w:val="Header Char"/>
    <w:basedOn w:val="DefaultParagraphFont"/>
    <w:link w:val="Header"/>
    <w:uiPriority w:val="99"/>
    <w:rsid w:val="00D55D14"/>
    <w:rPr>
      <w:sz w:val="20"/>
    </w:rPr>
  </w:style>
  <w:style w:type="paragraph" w:styleId="Footer">
    <w:name w:val="footer"/>
    <w:basedOn w:val="Normal"/>
    <w:link w:val="FooterChar"/>
    <w:uiPriority w:val="99"/>
    <w:unhideWhenUsed/>
    <w:rsid w:val="00D55D14"/>
    <w:pPr>
      <w:tabs>
        <w:tab w:val="center" w:pos="4513"/>
        <w:tab w:val="right" w:pos="9026"/>
      </w:tabs>
      <w:spacing w:line="240" w:lineRule="auto"/>
    </w:pPr>
  </w:style>
  <w:style w:type="character" w:customStyle="1" w:styleId="FooterChar">
    <w:name w:val="Footer Char"/>
    <w:basedOn w:val="DefaultParagraphFont"/>
    <w:link w:val="Footer"/>
    <w:uiPriority w:val="99"/>
    <w:rsid w:val="00D55D14"/>
    <w:rPr>
      <w:sz w:val="20"/>
    </w:rPr>
  </w:style>
  <w:style w:type="paragraph" w:customStyle="1" w:styleId="Intro">
    <w:name w:val="Intro"/>
    <w:basedOn w:val="Normal"/>
    <w:uiPriority w:val="1"/>
    <w:rsid w:val="00AC11EB"/>
    <w:pPr>
      <w:spacing w:before="60"/>
    </w:pPr>
    <w:rPr>
      <w:sz w:val="30"/>
      <w:szCs w:val="30"/>
    </w:rPr>
  </w:style>
  <w:style w:type="character" w:styleId="Hyperlink">
    <w:name w:val="Hyperlink"/>
    <w:basedOn w:val="DefaultParagraphFont"/>
    <w:uiPriority w:val="99"/>
    <w:unhideWhenUsed/>
    <w:rsid w:val="003F1860"/>
    <w:rPr>
      <w:b/>
      <w:color w:val="1A2B4B" w:themeColor="hyperlink"/>
      <w:u w:val="none"/>
    </w:rPr>
  </w:style>
  <w:style w:type="character" w:styleId="UnresolvedMention">
    <w:name w:val="Unresolved Mention"/>
    <w:basedOn w:val="DefaultParagraphFont"/>
    <w:uiPriority w:val="99"/>
    <w:semiHidden/>
    <w:unhideWhenUsed/>
    <w:rsid w:val="0070112F"/>
    <w:rPr>
      <w:color w:val="605E5C"/>
      <w:shd w:val="clear" w:color="auto" w:fill="E1DFDD"/>
    </w:rPr>
  </w:style>
  <w:style w:type="character" w:styleId="FollowedHyperlink">
    <w:name w:val="FollowedHyperlink"/>
    <w:basedOn w:val="DefaultParagraphFont"/>
    <w:uiPriority w:val="99"/>
    <w:semiHidden/>
    <w:unhideWhenUsed/>
    <w:rsid w:val="004142AA"/>
    <w:rPr>
      <w:color w:val="7D6358" w:themeColor="followedHyperlink"/>
      <w:u w:val="single"/>
    </w:rPr>
  </w:style>
  <w:style w:type="paragraph" w:customStyle="1" w:styleId="Body">
    <w:name w:val="Body"/>
    <w:basedOn w:val="Normal"/>
    <w:link w:val="BodyChar"/>
    <w:qFormat/>
    <w:rsid w:val="002C0ECF"/>
  </w:style>
  <w:style w:type="character" w:customStyle="1" w:styleId="BodyChar">
    <w:name w:val="Body Char"/>
    <w:basedOn w:val="DefaultParagraphFont"/>
    <w:link w:val="Body"/>
    <w:rsid w:val="002C0ECF"/>
    <w:rPr>
      <w:sz w:val="20"/>
    </w:rPr>
  </w:style>
  <w:style w:type="paragraph" w:styleId="ListBullet">
    <w:name w:val="List Bullet"/>
    <w:basedOn w:val="Body"/>
    <w:uiPriority w:val="1"/>
    <w:qFormat/>
    <w:rsid w:val="00027978"/>
    <w:pPr>
      <w:numPr>
        <w:numId w:val="2"/>
      </w:numPr>
      <w:spacing w:before="60"/>
      <w:ind w:left="284" w:hanging="284"/>
    </w:pPr>
    <w:rPr>
      <w:kern w:val="0"/>
      <w14:ligatures w14:val="none"/>
    </w:rPr>
  </w:style>
  <w:style w:type="paragraph" w:styleId="ListNumber">
    <w:name w:val="List Number"/>
    <w:basedOn w:val="ListBullet"/>
    <w:uiPriority w:val="1"/>
    <w:qFormat/>
    <w:rsid w:val="00027978"/>
    <w:pPr>
      <w:numPr>
        <w:numId w:val="1"/>
      </w:numPr>
      <w:tabs>
        <w:tab w:val="clear" w:pos="340"/>
      </w:tabs>
      <w:ind w:left="284" w:hanging="284"/>
    </w:pPr>
  </w:style>
  <w:style w:type="paragraph" w:customStyle="1" w:styleId="paragraph">
    <w:name w:val="paragraph"/>
    <w:basedOn w:val="Normal"/>
    <w:rsid w:val="00AE6CA8"/>
    <w:pPr>
      <w:spacing w:before="100" w:beforeAutospacing="1" w:after="100" w:afterAutospacing="1" w:line="240" w:lineRule="auto"/>
    </w:pPr>
    <w:rPr>
      <w:rFonts w:ascii="Times New Roman" w:eastAsia="Times New Roman" w:hAnsi="Times New Roman" w:cs="Times New Roman"/>
      <w:color w:val="auto"/>
      <w:kern w:val="0"/>
      <w:sz w:val="24"/>
      <w:szCs w:val="24"/>
      <w:lang w:eastAsia="en-GB"/>
      <w14:ligatures w14:val="none"/>
    </w:rPr>
  </w:style>
  <w:style w:type="character" w:customStyle="1" w:styleId="normaltextrun">
    <w:name w:val="normaltextrun"/>
    <w:basedOn w:val="DefaultParagraphFont"/>
    <w:rsid w:val="00AE6CA8"/>
  </w:style>
  <w:style w:type="character" w:customStyle="1" w:styleId="eop">
    <w:name w:val="eop"/>
    <w:basedOn w:val="DefaultParagraphFont"/>
    <w:rsid w:val="00AE6CA8"/>
  </w:style>
  <w:style w:type="character" w:styleId="CommentReference">
    <w:name w:val="annotation reference"/>
    <w:basedOn w:val="DefaultParagraphFont"/>
    <w:uiPriority w:val="99"/>
    <w:semiHidden/>
    <w:unhideWhenUsed/>
    <w:rsid w:val="004E4689"/>
    <w:rPr>
      <w:sz w:val="16"/>
      <w:szCs w:val="16"/>
    </w:rPr>
  </w:style>
  <w:style w:type="paragraph" w:styleId="CommentText">
    <w:name w:val="annotation text"/>
    <w:basedOn w:val="Normal"/>
    <w:link w:val="CommentTextChar"/>
    <w:uiPriority w:val="99"/>
    <w:unhideWhenUsed/>
    <w:rsid w:val="004E4689"/>
    <w:pPr>
      <w:spacing w:line="240" w:lineRule="auto"/>
    </w:pPr>
    <w:rPr>
      <w:szCs w:val="20"/>
    </w:rPr>
  </w:style>
  <w:style w:type="character" w:customStyle="1" w:styleId="CommentTextChar">
    <w:name w:val="Comment Text Char"/>
    <w:basedOn w:val="DefaultParagraphFont"/>
    <w:link w:val="CommentText"/>
    <w:uiPriority w:val="99"/>
    <w:rsid w:val="004E4689"/>
    <w:rPr>
      <w:sz w:val="20"/>
      <w:szCs w:val="20"/>
    </w:rPr>
  </w:style>
  <w:style w:type="paragraph" w:styleId="CommentSubject">
    <w:name w:val="annotation subject"/>
    <w:basedOn w:val="CommentText"/>
    <w:next w:val="CommentText"/>
    <w:link w:val="CommentSubjectChar"/>
    <w:uiPriority w:val="99"/>
    <w:semiHidden/>
    <w:unhideWhenUsed/>
    <w:rsid w:val="004E4689"/>
    <w:rPr>
      <w:b/>
      <w:bCs/>
    </w:rPr>
  </w:style>
  <w:style w:type="character" w:customStyle="1" w:styleId="CommentSubjectChar">
    <w:name w:val="Comment Subject Char"/>
    <w:basedOn w:val="CommentTextChar"/>
    <w:link w:val="CommentSubject"/>
    <w:uiPriority w:val="99"/>
    <w:semiHidden/>
    <w:rsid w:val="004E4689"/>
    <w:rPr>
      <w:b/>
      <w:bCs/>
      <w:sz w:val="20"/>
      <w:szCs w:val="20"/>
    </w:rPr>
  </w:style>
  <w:style w:type="character" w:styleId="Mention">
    <w:name w:val="Mention"/>
    <w:basedOn w:val="DefaultParagraphFont"/>
    <w:uiPriority w:val="99"/>
    <w:unhideWhenUsed/>
    <w:rsid w:val="004E46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winchestercollege.org/wp-content/uploads/2025/10/Child-Protection-and-Safeguarding-Policy-September-2025.pdf" TargetMode="External"/><Relationship Id="rId26" Type="http://schemas.openxmlformats.org/officeDocument/2006/relationships/image" Target="media/image11.svg"/><Relationship Id="rId3" Type="http://schemas.openxmlformats.org/officeDocument/2006/relationships/customXml" Target="../customXml/item3.xml"/><Relationship Id="rId21" Type="http://schemas.openxmlformats.org/officeDocument/2006/relationships/hyperlink" Target="mailto:recruitment@wincoll.ac.uk" TargetMode="External"/><Relationship Id="rId34" Type="http://schemas.openxmlformats.org/officeDocument/2006/relationships/hyperlink" Target="https://protect.checkpoint.com/v2/r06/___https://www.winchestercollege.org/___.ZXV3MjpzY2djb25uZWN0ZWR3aW5jaGVzdGVyY29sbGVnZTpjOm86MzQzZjhhN2JkNGRlM2RjODU1NWQ2MjIxMjdlYjM1YzY6NzpjZDU5Ojk1OWE3ZWVlNzM2Yzk5NWEyMDNiZGEyZWY0YTBkNzY3YmM3MTJhMjgxNTcyZTE3MmE5MWQ1OTM0MDE4YzJjM2Y6cDpUOk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media/image16.sv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 TargetMode="External"/><Relationship Id="rId28" Type="http://schemas.openxmlformats.org/officeDocument/2006/relationships/hyperlink" Target="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media/68add931969253904d155860/Keeping_children_safe_in_education_from_1_September_2025.pdf"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 TargetMode="External"/><Relationship Id="rId30" Type="http://schemas.openxmlformats.org/officeDocument/2006/relationships/image" Target="media/image13.sv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H\AppData\Local\Microsoft\Windows\INetCache\Content.Outlook\T6DE40VT\WinCol-Candidate-Information-Template-Oct2025.dotx" TargetMode="External"/></Relationships>
</file>

<file path=word/theme/theme1.xml><?xml version="1.0" encoding="utf-8"?>
<a:theme xmlns:a="http://schemas.openxmlformats.org/drawingml/2006/main" name="Office Theme">
  <a:themeElements>
    <a:clrScheme name="WinCol">
      <a:dk1>
        <a:srgbClr val="1A2B4B"/>
      </a:dk1>
      <a:lt1>
        <a:sysClr val="window" lastClr="FFFFFF"/>
      </a:lt1>
      <a:dk2>
        <a:srgbClr val="000000"/>
      </a:dk2>
      <a:lt2>
        <a:srgbClr val="D6CAC6"/>
      </a:lt2>
      <a:accent1>
        <a:srgbClr val="E8E7E1"/>
      </a:accent1>
      <a:accent2>
        <a:srgbClr val="F9F7F7"/>
      </a:accent2>
      <a:accent3>
        <a:srgbClr val="DFE6E8"/>
      </a:accent3>
      <a:accent4>
        <a:srgbClr val="F05A24"/>
      </a:accent4>
      <a:accent5>
        <a:srgbClr val="91ACDA"/>
      </a:accent5>
      <a:accent6>
        <a:srgbClr val="7D6358"/>
      </a:accent6>
      <a:hlink>
        <a:srgbClr val="1A2B4B"/>
      </a:hlink>
      <a:folHlink>
        <a:srgbClr val="7D6358"/>
      </a:folHlink>
    </a:clrScheme>
    <a:fontScheme name="WinCol">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Sixth Green">
      <a:srgbClr val="ACCB4A"/>
    </a:custClr>
    <a:custClr name="Sixth Light Green">
      <a:srgbClr val="F0F5DB"/>
    </a:custClr>
    <a:custClr name="Grey">
      <a:srgbClr val="63636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9FE031E91D642B3847CCCFECFA8FE" ma:contentTypeVersion="25" ma:contentTypeDescription="Create a new document." ma:contentTypeScope="" ma:versionID="bd385400694ff43aa80f7efb96a85144">
  <xsd:schema xmlns:xsd="http://www.w3.org/2001/XMLSchema" xmlns:xs="http://www.w3.org/2001/XMLSchema" xmlns:p="http://schemas.microsoft.com/office/2006/metadata/properties" xmlns:ns1="http://schemas.microsoft.com/sharepoint/v3" xmlns:ns2="3c139c13-e07e-4a52-be57-cca2a1fc9662" xmlns:ns3="604ff606-89ae-4133-8cb9-460ff186275d" targetNamespace="http://schemas.microsoft.com/office/2006/metadata/properties" ma:root="true" ma:fieldsID="2305fa4480dfafd249c61aeb8d8f4611" ns1:_="" ns2:_="" ns3:_="">
    <xsd:import namespace="http://schemas.microsoft.com/sharepoint/v3"/>
    <xsd:import namespace="3c139c13-e07e-4a52-be57-cca2a1fc9662"/>
    <xsd:import namespace="604ff606-89ae-4133-8cb9-460ff18627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_ApprovalAssignedTo" minOccurs="0"/>
                <xsd:element ref="ns2:_ApprovalRespondedBy" minOccurs="0"/>
                <xsd:element ref="ns2:_ApprovalSentBy" minOccurs="0"/>
                <xsd:element ref="ns2:_ApprovalStatus" minOccurs="0"/>
                <xsd:element ref="ns2:FeedbackgiventoHiringManager" minOccurs="0"/>
                <xsd:element ref="ns2:RoleAdvertised_x003f_" minOccurs="0"/>
                <xsd:element ref="ns2:Actionwith"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13-e07e-4a52-be57-cca2a1fc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FeedbackgiventoHiringManager" ma:index="27" nillable="true" ma:displayName="Feedback given to Hiring Manager" ma:default="0" ma:format="Dropdown" ma:internalName="FeedbackgiventoHiringManager">
      <xsd:simpleType>
        <xsd:restriction base="dms:Boolean"/>
      </xsd:simpleType>
    </xsd:element>
    <xsd:element name="RoleAdvertised_x003f_" ma:index="28" nillable="true" ma:displayName="Role Advertised?" ma:default="0" ma:format="Dropdown" ma:internalName="RoleAdvertised_x003f_">
      <xsd:simpleType>
        <xsd:restriction base="dms:Boolean"/>
      </xsd:simpleType>
    </xsd:element>
    <xsd:element name="Actionwith" ma:index="29" nillable="true" ma:displayName="Action with" ma:format="Dropdown" ma:list="UserInfo" ma:SharePointGroup="0" ma:internalName="Actionwith"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4ff606-89ae-4133-8cb9-460ff18627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60dce9-8e2f-4cdf-b5f5-32eebe57e848}" ma:internalName="TaxCatchAll" ma:showField="CatchAllData" ma:web="604ff606-89ae-4133-8cb9-460ff18627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4ff606-89ae-4133-8cb9-460ff186275d" xsi:nil="true"/>
    <lcf76f155ced4ddcb4097134ff3c332f xmlns="3c139c13-e07e-4a52-be57-cca2a1fc9662">
      <Terms xmlns="http://schemas.microsoft.com/office/infopath/2007/PartnerControls"/>
    </lcf76f155ced4ddcb4097134ff3c332f>
    <RoleAdvertised_x003f_ xmlns="3c139c13-e07e-4a52-be57-cca2a1fc9662">false</RoleAdvertised_x003f_>
    <FeedbackgiventoHiringManager xmlns="3c139c13-e07e-4a52-be57-cca2a1fc9662">false</FeedbackgiventoHiringManager>
    <_ApprovalAssignedTo xmlns="3c139c13-e07e-4a52-be57-cca2a1fc9662">
      <UserInfo>
        <DisplayName/>
        <AccountId xsi:nil="true"/>
        <AccountType/>
      </UserInfo>
    </_ApprovalAssignedTo>
    <_ApprovalStatus xmlns="3c139c13-e07e-4a52-be57-cca2a1fc9662">0</_ApprovalStatus>
    <_ApprovalRespondedBy xmlns="3c139c13-e07e-4a52-be57-cca2a1fc9662">
      <UserInfo>
        <DisplayName/>
        <AccountId xsi:nil="true"/>
        <AccountType/>
      </UserInfo>
    </_ApprovalRespondedBy>
    <_ApprovalSentBy xmlns="3c139c13-e07e-4a52-be57-cca2a1fc9662">
      <UserInfo>
        <DisplayName/>
        <AccountId xsi:nil="true"/>
        <AccountType/>
      </UserInfo>
    </_ApprovalSentBy>
    <Comments xmlns="3c139c13-e07e-4a52-be57-cca2a1fc9662" xsi:nil="true"/>
    <Actionwith xmlns="3c139c13-e07e-4a52-be57-cca2a1fc9662">
      <UserInfo>
        <DisplayName/>
        <AccountId xsi:nil="true"/>
        <AccountType/>
      </UserInfo>
    </Actionwit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87019-A66D-443E-BF4F-968C79592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39c13-e07e-4a52-be57-cca2a1fc9662"/>
    <ds:schemaRef ds:uri="604ff606-89ae-4133-8cb9-460ff186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0FFC1F-B923-4E01-9749-E2C5D3364294}">
  <ds:schemaRefs>
    <ds:schemaRef ds:uri="http://schemas.openxmlformats.org/officeDocument/2006/bibliography"/>
  </ds:schemaRefs>
</ds:datastoreItem>
</file>

<file path=customXml/itemProps3.xml><?xml version="1.0" encoding="utf-8"?>
<ds:datastoreItem xmlns:ds="http://schemas.openxmlformats.org/officeDocument/2006/customXml" ds:itemID="{A36634C1-DC15-4E79-A2BD-ABED4BEF8E6B}">
  <ds:schemaRefs>
    <ds:schemaRef ds:uri="http://schemas.microsoft.com/office/2006/metadata/properties"/>
    <ds:schemaRef ds:uri="http://schemas.microsoft.com/office/infopath/2007/PartnerControls"/>
    <ds:schemaRef ds:uri="http://schemas.microsoft.com/sharepoint/v3"/>
    <ds:schemaRef ds:uri="604ff606-89ae-4133-8cb9-460ff186275d"/>
    <ds:schemaRef ds:uri="3c139c13-e07e-4a52-be57-cca2a1fc9662"/>
  </ds:schemaRefs>
</ds:datastoreItem>
</file>

<file path=customXml/itemProps4.xml><?xml version="1.0" encoding="utf-8"?>
<ds:datastoreItem xmlns:ds="http://schemas.openxmlformats.org/officeDocument/2006/customXml" ds:itemID="{9907856B-8B86-4913-AF6D-C7E90050A885}">
  <ds:schemaRefs>
    <ds:schemaRef ds:uri="http://schemas.microsoft.com/sharepoint/v3/contenttype/forms"/>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WinCol-Candidate-Information-Template-Oct2025</Template>
  <TotalTime>7</TotalTime>
  <Pages>12</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13272</CharactersWithSpaces>
  <SharedDoc>false</SharedDoc>
  <HLinks>
    <vt:vector size="42" baseType="variant">
      <vt:variant>
        <vt:i4>262217</vt:i4>
      </vt:variant>
      <vt:variant>
        <vt:i4>18</vt:i4>
      </vt:variant>
      <vt:variant>
        <vt:i4>0</vt:i4>
      </vt:variant>
      <vt:variant>
        <vt:i4>5</vt:i4>
      </vt:variant>
      <vt:variant>
        <vt:lpwstr>https://protect.checkpoint.com/v2/r06/___https://www.winchestercollege.org/___.ZXV3MjpzY2djb25uZWN0ZWR3aW5jaGVzdGVyY29sbGVnZTpjOm86MzQzZjhhN2JkNGRlM2RjODU1NWQ2MjIxMjdlYjM1YzY6NzpjZDU5Ojk1OWE3ZWVlNzM2Yzk5NWEyMDNiZGEyZWY0YTBkNzY3YmM3MTJhMjgxNTcyZTE3MmE5MWQ1OTM0MDE4YzJjM2Y6cDpUOkY</vt:lpwstr>
      </vt:variant>
      <vt:variant>
        <vt:lpwstr/>
      </vt:variant>
      <vt:variant>
        <vt:i4>7798822</vt:i4>
      </vt:variant>
      <vt:variant>
        <vt:i4>15</vt:i4>
      </vt:variant>
      <vt:variant>
        <vt:i4>0</vt:i4>
      </vt:variant>
      <vt:variant>
        <vt:i4>5</vt:i4>
      </vt:variant>
      <vt:variant>
        <vt:lpwstr>https://protect.checkpoint.com/v2/r06/___https://www.winchestercollege.org/welcome/employment/___.ZXV3MjpzY2djb25uZWN0ZWR3aW5jaGVzdGVyY29sbGVnZTpjOm86MzQzZjhhN2JkNGRlM2RjODU1NWQ2MjIxMjdlYjM1YzY6Nzo0YjZjOjkzN2ZlNzM5YjE4OTI0YzQzMjVmZGVlODZmY2E3MjM0MGI5N2ZjY2JmZmJiYmViNWQ5N2VlYWY3NjQ3ZGYzYjI6cDpUOkY</vt:lpwstr>
      </vt:variant>
      <vt:variant>
        <vt:lpwstr/>
      </vt:variant>
      <vt:variant>
        <vt:i4>2883702</vt:i4>
      </vt:variant>
      <vt:variant>
        <vt:i4>12</vt:i4>
      </vt:variant>
      <vt:variant>
        <vt:i4>0</vt:i4>
      </vt:variant>
      <vt:variant>
        <vt:i4>5</vt:i4>
      </vt:variant>
      <vt:variant>
        <vt:lpwstr>https://protect.checkpoint.com/v2/r06/___https://www.winchestercollege.org/welcome/why-winchester-college/___.ZXV3MjpzY2djb25uZWN0ZWR3aW5jaGVzdGVyY29sbGVnZTpjOm86MzQzZjhhN2JkNGRlM2RjODU1NWQ2MjIxMjdlYjM1YzY6NzoxMTJkOjIxZDEyN2RmOTExNzJkMjZiOWVkMDY4YmE0MTQ1YmY4YTQzMGRiNDJjYWVmOGI0YzcyYTRmYjdiYjkzY2U5MjY6cDpUOkY</vt:lpwstr>
      </vt:variant>
      <vt:variant>
        <vt:lpwstr/>
      </vt:variant>
      <vt:variant>
        <vt:i4>65620</vt:i4>
      </vt:variant>
      <vt:variant>
        <vt:i4>9</vt:i4>
      </vt:variant>
      <vt:variant>
        <vt:i4>0</vt:i4>
      </vt:variant>
      <vt:variant>
        <vt:i4>5</vt:i4>
      </vt:variant>
      <vt:variant>
        <vt:lpwstr>https://ce0527li.webitrent.com/ce0527li_webrecruitment/wrd/run/etrec179gf.open?WVID=8649143QPF&amp;LANG=USA&amp;VACANCY_ID=9206313vyx</vt:lpwstr>
      </vt:variant>
      <vt:variant>
        <vt:lpwstr/>
      </vt:variant>
      <vt:variant>
        <vt:i4>6094889</vt:i4>
      </vt:variant>
      <vt:variant>
        <vt:i4>6</vt:i4>
      </vt:variant>
      <vt:variant>
        <vt:i4>0</vt:i4>
      </vt:variant>
      <vt:variant>
        <vt:i4>5</vt:i4>
      </vt:variant>
      <vt:variant>
        <vt:lpwstr>mailto:recruitment@wincoll.ac.uk</vt:lpwstr>
      </vt:variant>
      <vt:variant>
        <vt:lpwstr/>
      </vt:variant>
      <vt:variant>
        <vt:i4>2883636</vt:i4>
      </vt:variant>
      <vt:variant>
        <vt:i4>3</vt:i4>
      </vt:variant>
      <vt:variant>
        <vt:i4>0</vt:i4>
      </vt:variant>
      <vt:variant>
        <vt:i4>5</vt:i4>
      </vt:variant>
      <vt:variant>
        <vt:lpwstr>https://assets.publishing.service.gov.uk/media/68add931969253904d155860/Keeping_children_safe_in_education_from_1_September_2025.pdf</vt:lpwstr>
      </vt:variant>
      <vt:variant>
        <vt:lpwstr/>
      </vt:variant>
      <vt:variant>
        <vt:i4>5701718</vt:i4>
      </vt:variant>
      <vt:variant>
        <vt:i4>0</vt:i4>
      </vt:variant>
      <vt:variant>
        <vt:i4>0</vt:i4>
      </vt:variant>
      <vt:variant>
        <vt:i4>5</vt:i4>
      </vt:variant>
      <vt:variant>
        <vt:lpwstr>https://www.winchestercollege.org/wp-content/uploads/2025/10/Child-Protection-and-Safeguarding-Policy-September-2025.pdf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CLEANERs</dc:title>
  <dc:subject>CANDIDATE INFORMATION PACK</dc:subject>
  <dc:creator>Holloway, Daniel J</dc:creator>
  <cp:keywords/>
  <cp:lastModifiedBy>Oliver, Issy A</cp:lastModifiedBy>
  <cp:revision>75</cp:revision>
  <dcterms:created xsi:type="dcterms:W3CDTF">2026-01-08T18:12:00Z</dcterms:created>
  <dcterms:modified xsi:type="dcterms:W3CDTF">2026-04-20T10:32:00Z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0x010100D2A9FE031E91D642B3847CCCFECFA8FE</vt:lpwstr>
  </property>
  <property fmtid="{D5CDD505-2E9C-101B-9397-08002B2CF9AE}" pid="3" name="TaxKeyword">
    <vt:lpwstr/>
  </property>
  <property fmtid="{D5CDD505-2E9C-101B-9397-08002B2CF9AE}" pid="4" name="MediaServiceImageTags">
    <vt:lpwstr/>
  </property>
</Properties>
</file>